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7F9038" w14:textId="77777777" w:rsidR="00E43157" w:rsidRDefault="00E43157" w:rsidP="00E43157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724B1A2" w14:textId="77777777" w:rsidR="0075722E" w:rsidRDefault="00E43157" w:rsidP="0075722E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75722E">
        <w:rPr>
          <w:b/>
          <w:i/>
        </w:rPr>
        <w:t>Stanza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B7F3CFC" w14:textId="553D2E43" w:rsidR="0075722E" w:rsidRPr="0075722E" w:rsidRDefault="0075722E" w:rsidP="0075722E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 w:rsidRPr="005862B4">
        <w:rPr>
          <w:rFonts w:cs="Times New Roman"/>
          <w:b/>
          <w:bCs/>
        </w:rPr>
        <w:t xml:space="preserve">stanza </w:t>
      </w:r>
      <w:r w:rsidRPr="005862B4">
        <w:rPr>
          <w:rFonts w:cs="Times New Roman"/>
        </w:rPr>
        <w:t xml:space="preserve">A group of lines of verse, usually set off from other groups by a space. The stanzas of a poem often have the same internal pattern of rhymes. </w:t>
      </w:r>
    </w:p>
    <w:p w14:paraId="701639CE" w14:textId="1FB47445" w:rsidR="00C96B37" w:rsidRDefault="00C96B37" w:rsidP="00E43157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68DD4C36" w14:textId="3EFDF849" w:rsidR="00C96B37" w:rsidRPr="002F45F3" w:rsidRDefault="002F45F3" w:rsidP="00C96B3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is a stanza?</w:t>
      </w:r>
    </w:p>
    <w:p w14:paraId="7E2F3CED" w14:textId="77777777" w:rsidR="002F45F3" w:rsidRDefault="002F45F3" w:rsidP="002F45F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8F9E68B" w14:textId="77777777" w:rsidR="002F45F3" w:rsidRDefault="002F45F3" w:rsidP="002F45F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F9A0DF5" w14:textId="77777777" w:rsidR="002F45F3" w:rsidRDefault="002F45F3" w:rsidP="002F45F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9ED093E" w14:textId="77777777" w:rsidR="002F45F3" w:rsidRDefault="002F45F3" w:rsidP="002F45F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0F65BA7" w14:textId="77777777" w:rsidR="002F45F3" w:rsidRPr="002F45F3" w:rsidRDefault="002F45F3" w:rsidP="002F45F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7A53BD1" w14:textId="2FFD047F" w:rsidR="002F45F3" w:rsidRPr="002F45F3" w:rsidRDefault="002F45F3" w:rsidP="00C96B3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do the stanzas of a poem often have?</w:t>
      </w:r>
    </w:p>
    <w:p w14:paraId="71A672A8" w14:textId="77777777" w:rsidR="002F45F3" w:rsidRDefault="002F45F3" w:rsidP="002F45F3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50783E67" w14:textId="77777777" w:rsidR="002F45F3" w:rsidRDefault="002F45F3" w:rsidP="002F45F3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5EBAD921" w14:textId="77777777" w:rsidR="002F45F3" w:rsidRDefault="002F45F3" w:rsidP="002F45F3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4F3E7038" w14:textId="77777777" w:rsidR="002F45F3" w:rsidRDefault="002F45F3" w:rsidP="002F45F3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7D41A9E0" w14:textId="77777777" w:rsidR="002F45F3" w:rsidRDefault="002F45F3" w:rsidP="002F45F3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4E259AAB" w14:textId="77777777" w:rsidR="002F45F3" w:rsidRDefault="002F45F3" w:rsidP="002F45F3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313CFAD8" w14:textId="77777777" w:rsidR="002F45F3" w:rsidRDefault="002F45F3" w:rsidP="002F45F3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621D8354" w14:textId="77777777" w:rsidR="002F45F3" w:rsidRDefault="002F45F3" w:rsidP="002F45F3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4DFFB002" w14:textId="77777777" w:rsidR="002F45F3" w:rsidRDefault="002F45F3" w:rsidP="002F45F3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37411333" w14:textId="77777777" w:rsidR="002F45F3" w:rsidRDefault="002F45F3" w:rsidP="002F45F3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14FE08BB" w14:textId="77777777" w:rsidR="002F45F3" w:rsidRDefault="002F45F3" w:rsidP="002F45F3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04E21D80" w14:textId="77777777" w:rsidR="002F45F3" w:rsidRDefault="002F45F3" w:rsidP="002F45F3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6ED76551" w14:textId="77777777" w:rsidR="002F45F3" w:rsidRDefault="002F45F3" w:rsidP="002F45F3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856BAC7" w14:textId="77777777" w:rsidR="002F45F3" w:rsidRDefault="002F45F3" w:rsidP="002F45F3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Stanza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24842C8" w14:textId="77777777" w:rsidR="002F45F3" w:rsidRPr="0075722E" w:rsidRDefault="002F45F3" w:rsidP="002F45F3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 w:rsidRPr="005862B4">
        <w:rPr>
          <w:rFonts w:cs="Times New Roman"/>
          <w:b/>
          <w:bCs/>
        </w:rPr>
        <w:t xml:space="preserve">stanza </w:t>
      </w:r>
      <w:r w:rsidRPr="005862B4">
        <w:rPr>
          <w:rFonts w:cs="Times New Roman"/>
        </w:rPr>
        <w:t xml:space="preserve">A group of lines of verse, usually set off from other groups by a space. The stanzas of a poem often have the same internal pattern of rhymes. </w:t>
      </w:r>
    </w:p>
    <w:p w14:paraId="7936A801" w14:textId="77777777" w:rsidR="002F45F3" w:rsidRDefault="002F45F3" w:rsidP="002F45F3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40D814CA" w14:textId="77777777" w:rsidR="002F45F3" w:rsidRPr="002F45F3" w:rsidRDefault="002F45F3" w:rsidP="002F45F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is a stanza?</w:t>
      </w:r>
    </w:p>
    <w:p w14:paraId="3CA26EE9" w14:textId="77777777" w:rsidR="002F45F3" w:rsidRDefault="002F45F3" w:rsidP="002F45F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E85BF34" w14:textId="77777777" w:rsidR="002F45F3" w:rsidRDefault="002F45F3" w:rsidP="002F45F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C051093" w14:textId="77777777" w:rsidR="002F45F3" w:rsidRDefault="002F45F3" w:rsidP="002F45F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9599358" w14:textId="77777777" w:rsidR="002F45F3" w:rsidRDefault="002F45F3" w:rsidP="002F45F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C767CCB" w14:textId="77777777" w:rsidR="002F45F3" w:rsidRPr="002F45F3" w:rsidRDefault="002F45F3" w:rsidP="002F45F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89E722E" w14:textId="77777777" w:rsidR="002F45F3" w:rsidRPr="00C96B37" w:rsidRDefault="002F45F3" w:rsidP="002F45F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do the stanzas of a poem often have?</w:t>
      </w:r>
    </w:p>
    <w:p w14:paraId="18B18F69" w14:textId="77777777" w:rsidR="002F45F3" w:rsidRPr="002F45F3" w:rsidRDefault="002F45F3" w:rsidP="002F45F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sectPr w:rsidR="002F45F3" w:rsidRPr="002F45F3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F7758C"/>
    <w:multiLevelType w:val="hybridMultilevel"/>
    <w:tmpl w:val="F47E251A"/>
    <w:lvl w:ilvl="0" w:tplc="48C06E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465CD7"/>
    <w:multiLevelType w:val="hybridMultilevel"/>
    <w:tmpl w:val="F47E251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566270">
    <w:abstractNumId w:val="0"/>
  </w:num>
  <w:num w:numId="2" w16cid:durableId="21364125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3157"/>
    <w:rsid w:val="00082020"/>
    <w:rsid w:val="00201033"/>
    <w:rsid w:val="00250AC9"/>
    <w:rsid w:val="002F45F3"/>
    <w:rsid w:val="0038015A"/>
    <w:rsid w:val="003968AA"/>
    <w:rsid w:val="00410E3E"/>
    <w:rsid w:val="00482F30"/>
    <w:rsid w:val="00660C35"/>
    <w:rsid w:val="0068578B"/>
    <w:rsid w:val="00744EA5"/>
    <w:rsid w:val="0075722E"/>
    <w:rsid w:val="007E4B07"/>
    <w:rsid w:val="007E518F"/>
    <w:rsid w:val="00852BCF"/>
    <w:rsid w:val="008A0811"/>
    <w:rsid w:val="00956A06"/>
    <w:rsid w:val="00993C25"/>
    <w:rsid w:val="009A2D84"/>
    <w:rsid w:val="00A63D46"/>
    <w:rsid w:val="00A66971"/>
    <w:rsid w:val="00A901AC"/>
    <w:rsid w:val="00AC1512"/>
    <w:rsid w:val="00AD7409"/>
    <w:rsid w:val="00B21034"/>
    <w:rsid w:val="00B27CDF"/>
    <w:rsid w:val="00B507D2"/>
    <w:rsid w:val="00C601AB"/>
    <w:rsid w:val="00C869E6"/>
    <w:rsid w:val="00C96B37"/>
    <w:rsid w:val="00CB2A61"/>
    <w:rsid w:val="00D87583"/>
    <w:rsid w:val="00DB379B"/>
    <w:rsid w:val="00DD1234"/>
    <w:rsid w:val="00E16D41"/>
    <w:rsid w:val="00E43157"/>
    <w:rsid w:val="00E6319D"/>
    <w:rsid w:val="00EA05E4"/>
    <w:rsid w:val="00EC6903"/>
    <w:rsid w:val="00F2770A"/>
    <w:rsid w:val="00F27CB3"/>
    <w:rsid w:val="00F834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BEDE8A8"/>
  <w15:chartTrackingRefBased/>
  <w15:docId w15:val="{1B308563-884B-784E-A72B-B3510D8BB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43157"/>
    <w:pPr>
      <w:jc w:val="left"/>
    </w:pPr>
    <w:rPr>
      <w:rFonts w:eastAsia="MS Mincho" w:cs="Helvetica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  <w:jc w:val="both"/>
    </w:pPr>
    <w:rPr>
      <w:rFonts w:eastAsia="Times New Roman" w:cs="Times New Roman"/>
      <w:kern w:val="0"/>
    </w:rPr>
  </w:style>
  <w:style w:type="paragraph" w:styleId="NormalWeb">
    <w:name w:val="Normal (Web)"/>
    <w:basedOn w:val="Normal"/>
    <w:uiPriority w:val="99"/>
    <w:semiHidden/>
    <w:unhideWhenUsed/>
    <w:rsid w:val="0075722E"/>
    <w:pPr>
      <w:spacing w:before="100" w:beforeAutospacing="1" w:after="100" w:afterAutospacing="1"/>
    </w:pPr>
    <w:rPr>
      <w:rFonts w:eastAsia="Times New Roman" w:cs="Times New Roman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3</TotalTime>
  <Pages>1</Pages>
  <Words>186</Words>
  <Characters>1065</Characters>
  <Application>Microsoft Office Word</Application>
  <DocSecurity>0</DocSecurity>
  <Lines>8</Lines>
  <Paragraphs>2</Paragraphs>
  <ScaleCrop>false</ScaleCrop>
  <Company>Mark's Text Terminal</Company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Feltskog, Mark</cp:lastModifiedBy>
  <cp:revision>4</cp:revision>
  <dcterms:created xsi:type="dcterms:W3CDTF">2022-01-06T16:02:00Z</dcterms:created>
  <dcterms:modified xsi:type="dcterms:W3CDTF">2023-08-28T15:17:00Z</dcterms:modified>
</cp:coreProperties>
</file>