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2539B4DB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20437C" w:rsidRPr="00CF596D">
        <w:rPr>
          <w:b/>
        </w:rPr>
        <w:t>Quetzalcoatl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719971EA" w14:textId="66F5D621" w:rsidR="0020437C" w:rsidRDefault="0020437C" w:rsidP="0020437C">
      <w:r w:rsidRPr="00CF596D">
        <w:rPr>
          <w:b/>
        </w:rPr>
        <w:t>Quetzalcoatl</w:t>
      </w:r>
      <w:r>
        <w:t xml:space="preserve"> </w:t>
      </w:r>
      <w:r>
        <w:t>(ket-sahl-koh-aht-l) An ancient nature god and legendary ruler of the Toltec people of Mexico, usually represented as a plumed serpent.</w:t>
      </w:r>
    </w:p>
    <w:p w14:paraId="0024A6AE" w14:textId="7493569D" w:rsidR="0020437C" w:rsidRPr="0020437C" w:rsidRDefault="0020437C" w:rsidP="0020437C">
      <w:pPr>
        <w:pStyle w:val="ListParagraph"/>
        <w:numPr>
          <w:ilvl w:val="0"/>
          <w:numId w:val="5"/>
        </w:numPr>
        <w:jc w:val="left"/>
        <w:rPr>
          <w:b/>
          <w:bCs/>
        </w:rPr>
      </w:pPr>
      <w:r w:rsidRPr="0020437C">
        <w:rPr>
          <w:b/>
          <w:bCs/>
        </w:rPr>
        <w:t>Who</w:t>
      </w:r>
      <w:r>
        <w:t xml:space="preserve"> is </w:t>
      </w:r>
      <w:r w:rsidRPr="0020437C">
        <w:rPr>
          <w:bCs/>
        </w:rPr>
        <w:t>Quetzalcoatl</w:t>
      </w:r>
      <w:r w:rsidRPr="0020437C">
        <w:rPr>
          <w:bCs/>
        </w:rPr>
        <w:t>?</w:t>
      </w:r>
    </w:p>
    <w:p w14:paraId="536ECB4E" w14:textId="77777777" w:rsidR="0020437C" w:rsidRPr="0020437C" w:rsidRDefault="0020437C" w:rsidP="0020437C">
      <w:pPr>
        <w:rPr>
          <w:b/>
          <w:bCs/>
        </w:rPr>
      </w:pPr>
    </w:p>
    <w:p w14:paraId="107506D2" w14:textId="059CD78A" w:rsidR="0020437C" w:rsidRPr="0020437C" w:rsidRDefault="0020437C" w:rsidP="0020437C">
      <w:pPr>
        <w:pStyle w:val="ListParagraph"/>
        <w:numPr>
          <w:ilvl w:val="0"/>
          <w:numId w:val="5"/>
        </w:numPr>
        <w:jc w:val="left"/>
        <w:rPr>
          <w:b/>
          <w:bCs/>
        </w:rPr>
      </w:pPr>
      <w:r w:rsidRPr="0020437C">
        <w:rPr>
          <w:b/>
          <w:bCs/>
        </w:rPr>
        <w:t>How</w:t>
      </w:r>
      <w:r>
        <w:t xml:space="preserve"> is </w:t>
      </w:r>
      <w:r w:rsidRPr="0020437C">
        <w:rPr>
          <w:bCs/>
        </w:rPr>
        <w:t>Quetzalcoatl</w:t>
      </w:r>
      <w:r>
        <w:rPr>
          <w:bCs/>
        </w:rPr>
        <w:t xml:space="preserve"> represented</w:t>
      </w:r>
      <w:r w:rsidRPr="0020437C">
        <w:rPr>
          <w:bCs/>
        </w:rPr>
        <w:t>?</w:t>
      </w:r>
    </w:p>
    <w:p w14:paraId="08CEE439" w14:textId="77777777" w:rsidR="0020437C" w:rsidRPr="0020437C" w:rsidRDefault="0020437C" w:rsidP="0020437C">
      <w:pPr>
        <w:pStyle w:val="ListParagraph"/>
        <w:rPr>
          <w:b/>
          <w:bCs/>
        </w:rPr>
      </w:pPr>
    </w:p>
    <w:p w14:paraId="6D058BBE" w14:textId="380515FB" w:rsidR="0020437C" w:rsidRDefault="0020437C" w:rsidP="0020437C">
      <w:pPr>
        <w:rPr>
          <w:b/>
          <w:bCs/>
        </w:rPr>
      </w:pPr>
    </w:p>
    <w:p w14:paraId="3629195F" w14:textId="61BF2D86" w:rsidR="0020437C" w:rsidRDefault="0020437C" w:rsidP="0020437C">
      <w:pPr>
        <w:rPr>
          <w:b/>
          <w:bCs/>
        </w:rPr>
      </w:pPr>
    </w:p>
    <w:p w14:paraId="7E42499D" w14:textId="500F075E" w:rsidR="0020437C" w:rsidRDefault="0020437C" w:rsidP="0020437C">
      <w:pPr>
        <w:rPr>
          <w:b/>
          <w:bCs/>
        </w:rPr>
      </w:pPr>
    </w:p>
    <w:p w14:paraId="6B9A7A63" w14:textId="20560E9E" w:rsidR="0020437C" w:rsidRDefault="0020437C" w:rsidP="0020437C">
      <w:pPr>
        <w:rPr>
          <w:b/>
          <w:bCs/>
        </w:rPr>
      </w:pPr>
    </w:p>
    <w:p w14:paraId="207B978C" w14:textId="407188A9" w:rsidR="0020437C" w:rsidRDefault="0020437C" w:rsidP="0020437C">
      <w:pPr>
        <w:rPr>
          <w:b/>
          <w:bCs/>
        </w:rPr>
      </w:pPr>
    </w:p>
    <w:p w14:paraId="5E949B14" w14:textId="060E2663" w:rsidR="0020437C" w:rsidRDefault="0020437C" w:rsidP="0020437C">
      <w:pPr>
        <w:rPr>
          <w:b/>
          <w:bCs/>
        </w:rPr>
      </w:pPr>
    </w:p>
    <w:p w14:paraId="67E34874" w14:textId="155F7597" w:rsidR="0020437C" w:rsidRDefault="0020437C" w:rsidP="0020437C">
      <w:pPr>
        <w:rPr>
          <w:b/>
          <w:bCs/>
        </w:rPr>
      </w:pPr>
    </w:p>
    <w:p w14:paraId="0A2EE778" w14:textId="44729041" w:rsidR="0020437C" w:rsidRDefault="0020437C" w:rsidP="0020437C">
      <w:pPr>
        <w:rPr>
          <w:b/>
          <w:bCs/>
        </w:rPr>
      </w:pPr>
    </w:p>
    <w:p w14:paraId="7A14E726" w14:textId="0EF49F55" w:rsidR="0020437C" w:rsidRDefault="0020437C" w:rsidP="0020437C">
      <w:pPr>
        <w:rPr>
          <w:b/>
          <w:bCs/>
        </w:rPr>
      </w:pPr>
    </w:p>
    <w:p w14:paraId="5991438A" w14:textId="34D8DFCC" w:rsidR="0020437C" w:rsidRDefault="0020437C" w:rsidP="0020437C">
      <w:pPr>
        <w:rPr>
          <w:b/>
          <w:bCs/>
        </w:rPr>
      </w:pPr>
    </w:p>
    <w:p w14:paraId="6687002C" w14:textId="77777777" w:rsidR="0020437C" w:rsidRDefault="0020437C" w:rsidP="0020437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41E90B1" w14:textId="77777777" w:rsidR="0020437C" w:rsidRDefault="0020437C" w:rsidP="0020437C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F596D">
        <w:rPr>
          <w:b/>
        </w:rPr>
        <w:t>Quetzalcoatl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3A1C80C" w14:textId="77777777" w:rsidR="0020437C" w:rsidRDefault="0020437C" w:rsidP="0020437C">
      <w:r w:rsidRPr="00CF596D">
        <w:rPr>
          <w:b/>
        </w:rPr>
        <w:t>Quetzalcoatl</w:t>
      </w:r>
      <w:r>
        <w:t xml:space="preserve"> (ket-sahl-koh-aht-l) An ancient nature god and legendary ruler of the Toltec people of Mexico, usually represented as a plumed serpent.</w:t>
      </w:r>
    </w:p>
    <w:p w14:paraId="70841D7E" w14:textId="77777777" w:rsidR="0020437C" w:rsidRPr="0020437C" w:rsidRDefault="0020437C" w:rsidP="0020437C">
      <w:pPr>
        <w:pStyle w:val="ListParagraph"/>
        <w:numPr>
          <w:ilvl w:val="0"/>
          <w:numId w:val="6"/>
        </w:numPr>
        <w:jc w:val="left"/>
        <w:rPr>
          <w:b/>
          <w:bCs/>
        </w:rPr>
      </w:pPr>
      <w:r w:rsidRPr="0020437C">
        <w:rPr>
          <w:b/>
          <w:bCs/>
        </w:rPr>
        <w:t>Who</w:t>
      </w:r>
      <w:r>
        <w:t xml:space="preserve"> is </w:t>
      </w:r>
      <w:r w:rsidRPr="0020437C">
        <w:rPr>
          <w:bCs/>
        </w:rPr>
        <w:t>Quetzalcoatl?</w:t>
      </w:r>
    </w:p>
    <w:p w14:paraId="176C6044" w14:textId="77777777" w:rsidR="0020437C" w:rsidRPr="0020437C" w:rsidRDefault="0020437C" w:rsidP="0020437C">
      <w:pPr>
        <w:rPr>
          <w:b/>
          <w:bCs/>
        </w:rPr>
      </w:pPr>
    </w:p>
    <w:p w14:paraId="33B5BCFD" w14:textId="77777777" w:rsidR="0020437C" w:rsidRPr="0020437C" w:rsidRDefault="0020437C" w:rsidP="0020437C">
      <w:pPr>
        <w:pStyle w:val="ListParagraph"/>
        <w:numPr>
          <w:ilvl w:val="0"/>
          <w:numId w:val="6"/>
        </w:numPr>
        <w:jc w:val="left"/>
        <w:rPr>
          <w:b/>
          <w:bCs/>
        </w:rPr>
      </w:pPr>
      <w:r w:rsidRPr="0020437C">
        <w:rPr>
          <w:b/>
          <w:bCs/>
        </w:rPr>
        <w:t>How</w:t>
      </w:r>
      <w:r>
        <w:t xml:space="preserve"> is </w:t>
      </w:r>
      <w:r w:rsidRPr="0020437C">
        <w:rPr>
          <w:bCs/>
        </w:rPr>
        <w:t>Quetzalcoatl</w:t>
      </w:r>
      <w:r>
        <w:rPr>
          <w:bCs/>
        </w:rPr>
        <w:t xml:space="preserve"> represented</w:t>
      </w:r>
      <w:r w:rsidRPr="0020437C">
        <w:rPr>
          <w:bCs/>
        </w:rPr>
        <w:t>?</w:t>
      </w:r>
    </w:p>
    <w:p w14:paraId="5E1FF6CC" w14:textId="77777777" w:rsidR="0020437C" w:rsidRDefault="0020437C" w:rsidP="0020437C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F0E66B4" w14:textId="77777777" w:rsidR="0020437C" w:rsidRPr="0020437C" w:rsidRDefault="0020437C" w:rsidP="0020437C">
      <w:pPr>
        <w:rPr>
          <w:b/>
          <w:bCs/>
        </w:rPr>
      </w:pPr>
    </w:p>
    <w:p w14:paraId="12E8372D" w14:textId="77777777" w:rsidR="0020437C" w:rsidRDefault="0020437C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20437C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056A82"/>
    <w:multiLevelType w:val="hybridMultilevel"/>
    <w:tmpl w:val="DD768876"/>
    <w:lvl w:ilvl="0" w:tplc="4FBAF5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F980647"/>
    <w:multiLevelType w:val="hybridMultilevel"/>
    <w:tmpl w:val="DD76887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7997692">
    <w:abstractNumId w:val="0"/>
  </w:num>
  <w:num w:numId="2" w16cid:durableId="106657152">
    <w:abstractNumId w:val="4"/>
  </w:num>
  <w:num w:numId="3" w16cid:durableId="1997998220">
    <w:abstractNumId w:val="2"/>
  </w:num>
  <w:num w:numId="4" w16cid:durableId="1717318965">
    <w:abstractNumId w:val="1"/>
  </w:num>
  <w:num w:numId="5" w16cid:durableId="1767991912">
    <w:abstractNumId w:val="3"/>
  </w:num>
  <w:num w:numId="6" w16cid:durableId="2998430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20437C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185</Words>
  <Characters>1058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2022-05-19T21:08:00Z</dcterms:modified>
</cp:coreProperties>
</file>