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62C76762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B228D2">
        <w:rPr>
          <w:b/>
          <w:i/>
        </w:rPr>
        <w:t>Don Quixote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C344083" w14:textId="77777777" w:rsidR="00B228D2" w:rsidRDefault="00B228D2" w:rsidP="00B228D2">
      <w:r w:rsidRPr="00FE14E4">
        <w:rPr>
          <w:b/>
          <w:i/>
          <w:iCs/>
        </w:rPr>
        <w:t>Don Quixote</w:t>
      </w:r>
      <w:r>
        <w:t xml:space="preserve"> (don </w:t>
      </w:r>
      <w:proofErr w:type="spellStart"/>
      <w:r>
        <w:t>kee-hoh-tay</w:t>
      </w:r>
      <w:proofErr w:type="spellEnd"/>
      <w:r>
        <w:t xml:space="preserve">, don </w:t>
      </w:r>
      <w:proofErr w:type="spellStart"/>
      <w:r>
        <w:t>kee</w:t>
      </w:r>
      <w:proofErr w:type="spellEnd"/>
      <w:r>
        <w:t>-</w:t>
      </w:r>
      <w:proofErr w:type="spellStart"/>
      <w:r>
        <w:t>hoh</w:t>
      </w:r>
      <w:proofErr w:type="spellEnd"/>
      <w:r>
        <w:t xml:space="preserve">-tee, don </w:t>
      </w:r>
      <w:proofErr w:type="spellStart"/>
      <w:r>
        <w:t>kwik-suht</w:t>
      </w:r>
      <w:proofErr w:type="spellEnd"/>
      <w:r>
        <w:t>) (1605–1615) A novel by Miguel de Cervantes. The hero, Don Quixote (</w:t>
      </w:r>
      <w:r w:rsidRPr="00FE14E4">
        <w:rPr>
          <w:i/>
          <w:iCs/>
        </w:rPr>
        <w:t>don</w:t>
      </w:r>
      <w:r>
        <w:t xml:space="preserve"> is a Spanish title of honor), loses his wits from reading too many romances and comes to believe that he is a knight destined to revive the golden age of chivalry. A tall, gaunt man in armor, he has many comical adventures with his fat squire, Sancho </w:t>
      </w:r>
      <w:proofErr w:type="spellStart"/>
      <w:r>
        <w:t>Panza</w:t>
      </w:r>
      <w:proofErr w:type="spellEnd"/>
      <w:r>
        <w:t xml:space="preserve">. A person who is both idealistic and impractical is often said to be “quixotic.” </w:t>
      </w:r>
    </w:p>
    <w:p w14:paraId="16D6096C" w14:textId="531F37F8" w:rsidR="00B228D2" w:rsidRPr="00B228D2" w:rsidRDefault="00B228D2" w:rsidP="00B228D2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>is Don Quixote?</w:t>
      </w:r>
    </w:p>
    <w:p w14:paraId="6FB315EF" w14:textId="0A1E6487" w:rsidR="00B228D2" w:rsidRDefault="00B228D2" w:rsidP="00B228D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B033A0D" w14:textId="77777777" w:rsidR="00B228D2" w:rsidRPr="00B228D2" w:rsidRDefault="00B228D2" w:rsidP="00B228D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6FF16ED" w14:textId="36005EF3" w:rsidR="00B228D2" w:rsidRPr="00B228D2" w:rsidRDefault="00B228D2" w:rsidP="00B228D2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kind of title is </w:t>
      </w:r>
      <w:r w:rsidRPr="00B228D2">
        <w:rPr>
          <w:i/>
          <w:iCs/>
          <w:lang w:eastAsia="ja-JP"/>
        </w:rPr>
        <w:t>don</w:t>
      </w:r>
      <w:r>
        <w:rPr>
          <w:lang w:eastAsia="ja-JP"/>
        </w:rPr>
        <w:t>?</w:t>
      </w:r>
    </w:p>
    <w:p w14:paraId="47474ED8" w14:textId="30198CF4" w:rsidR="00B228D2" w:rsidRDefault="00B228D2" w:rsidP="00B228D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F4143DB" w14:textId="77777777" w:rsidR="00B228D2" w:rsidRPr="00B228D2" w:rsidRDefault="00B228D2" w:rsidP="00B228D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FCC91C1" w14:textId="130258DB" w:rsidR="00B228D2" w:rsidRPr="00B228D2" w:rsidRDefault="00B228D2" w:rsidP="00B228D2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does </w:t>
      </w:r>
      <w:r>
        <w:rPr>
          <w:lang w:eastAsia="ja-JP"/>
        </w:rPr>
        <w:t>Don Quixote</w:t>
      </w:r>
      <w:r>
        <w:rPr>
          <w:lang w:eastAsia="ja-JP"/>
        </w:rPr>
        <w:t xml:space="preserve"> lose? </w:t>
      </w:r>
      <w:r w:rsidRPr="00B228D2">
        <w:rPr>
          <w:b/>
          <w:bCs/>
          <w:lang w:eastAsia="ja-JP"/>
        </w:rPr>
        <w:t>What</w:t>
      </w:r>
      <w:r>
        <w:rPr>
          <w:lang w:eastAsia="ja-JP"/>
        </w:rPr>
        <w:t xml:space="preserve"> does he come to believe?</w:t>
      </w:r>
    </w:p>
    <w:p w14:paraId="5C179396" w14:textId="18C87C9E" w:rsidR="00B228D2" w:rsidRDefault="00B228D2" w:rsidP="00B228D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E6187FF" w14:textId="77777777" w:rsidR="00B228D2" w:rsidRPr="00B228D2" w:rsidRDefault="00B228D2" w:rsidP="00B228D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867039D" w14:textId="01378236" w:rsidR="00B228D2" w:rsidRPr="00B228D2" w:rsidRDefault="00B228D2" w:rsidP="00B228D2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How </w:t>
      </w:r>
      <w:r>
        <w:rPr>
          <w:lang w:eastAsia="ja-JP"/>
        </w:rPr>
        <w:t xml:space="preserve">is </w:t>
      </w:r>
      <w:r>
        <w:rPr>
          <w:lang w:eastAsia="ja-JP"/>
        </w:rPr>
        <w:t>Don Quixote</w:t>
      </w:r>
      <w:r>
        <w:rPr>
          <w:lang w:eastAsia="ja-JP"/>
        </w:rPr>
        <w:t xml:space="preserve"> presented physically?</w:t>
      </w:r>
    </w:p>
    <w:p w14:paraId="498B0278" w14:textId="3998C9D8" w:rsidR="00B228D2" w:rsidRDefault="00B228D2" w:rsidP="00B228D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584301F" w14:textId="77777777" w:rsidR="00B228D2" w:rsidRPr="00B228D2" w:rsidRDefault="00B228D2" w:rsidP="00B228D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8E9ED0B" w14:textId="155319B8" w:rsidR="00B228D2" w:rsidRPr="00B228D2" w:rsidRDefault="00B228D2" w:rsidP="00B228D2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 xml:space="preserve">is Don Quixote’s squire? </w:t>
      </w:r>
      <w:r w:rsidRPr="00B228D2">
        <w:rPr>
          <w:b/>
          <w:bCs/>
          <w:lang w:eastAsia="ja-JP"/>
        </w:rPr>
        <w:t>What</w:t>
      </w:r>
      <w:r>
        <w:rPr>
          <w:lang w:eastAsia="ja-JP"/>
        </w:rPr>
        <w:t xml:space="preserve"> do these two men do together?</w:t>
      </w:r>
    </w:p>
    <w:p w14:paraId="300E5F84" w14:textId="3D909BE7" w:rsidR="00B228D2" w:rsidRDefault="00B228D2" w:rsidP="00B228D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FB9CCD3" w14:textId="77777777" w:rsidR="00B228D2" w:rsidRPr="00B228D2" w:rsidRDefault="00B228D2" w:rsidP="00B228D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51DDA78" w14:textId="1D8A2CF5" w:rsidR="00B228D2" w:rsidRPr="00B228D2" w:rsidRDefault="00B228D2" w:rsidP="00B228D2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are the characteristics of someone who is said to be “quixotic”?</w:t>
      </w: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B228D2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960744F"/>
    <w:multiLevelType w:val="hybridMultilevel"/>
    <w:tmpl w:val="7F9E4602"/>
    <w:lvl w:ilvl="0" w:tplc="363E4F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4276274">
    <w:abstractNumId w:val="0"/>
  </w:num>
  <w:num w:numId="2" w16cid:durableId="961763849">
    <w:abstractNumId w:val="3"/>
  </w:num>
  <w:num w:numId="3" w16cid:durableId="1640837957">
    <w:abstractNumId w:val="2"/>
  </w:num>
  <w:num w:numId="4" w16cid:durableId="984548221">
    <w:abstractNumId w:val="1"/>
  </w:num>
  <w:num w:numId="5" w16cid:durableId="118451118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228D2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9</TotalTime>
  <Pages>1</Pages>
  <Words>175</Words>
  <Characters>999</Characters>
  <Application>Microsoft Office Word</Application>
  <DocSecurity>0</DocSecurity>
  <Lines>8</Lines>
  <Paragraphs>2</Paragraphs>
  <ScaleCrop>false</ScaleCrop>
  <Company>Mark's Text Terminal</Company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2022-06-06T18:58:00Z</dcterms:modified>
</cp:coreProperties>
</file>