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05EF346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F1622">
        <w:rPr>
          <w:b/>
          <w:i/>
        </w:rPr>
        <w:t>Volition</w:t>
      </w:r>
      <w:r w:rsidR="00F24EDE">
        <w:rPr>
          <w:b/>
        </w:rPr>
        <w:t xml:space="preserve"> (</w:t>
      </w:r>
      <w:r w:rsidR="001F162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0F88314" w14:textId="77777777" w:rsidR="001F1622" w:rsidRDefault="001F1622" w:rsidP="00F24EDE"/>
    <w:p w14:paraId="738DE597" w14:textId="6FAB7D0D" w:rsidR="001F1622" w:rsidRPr="006D6030" w:rsidRDefault="006D6030" w:rsidP="001F16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*** </w:t>
      </w:r>
      <w:r>
        <w:t xml:space="preserve">somehow found the </w:t>
      </w:r>
      <w:r w:rsidRPr="006D6030">
        <w:rPr>
          <w:i/>
          <w:iCs/>
        </w:rPr>
        <w:t>volition</w:t>
      </w:r>
      <w:r>
        <w:t xml:space="preserve"> to finish four homework assignments.</w:t>
      </w:r>
    </w:p>
    <w:p w14:paraId="2EDAF9EC" w14:textId="0AEA6C30" w:rsidR="006D6030" w:rsidRPr="006D6030" w:rsidRDefault="006D6030" w:rsidP="001F162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Live is complicated and requires constant </w:t>
      </w:r>
      <w:r w:rsidRPr="006D6030">
        <w:rPr>
          <w:i/>
          <w:iCs/>
        </w:rPr>
        <w:t>volition</w:t>
      </w:r>
      <w:r>
        <w:t xml:space="preserve"> to get things done.</w:t>
      </w:r>
    </w:p>
    <w:p w14:paraId="1EE6CD58" w14:textId="07208F22" w:rsidR="006D6030" w:rsidRPr="006D6030" w:rsidRDefault="006D6030" w:rsidP="001F162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bestselling novelist who often struggles the </w:t>
      </w:r>
      <w:r w:rsidRPr="006D6030">
        <w:rPr>
          <w:i/>
          <w:iCs/>
        </w:rPr>
        <w:t>volition</w:t>
      </w:r>
      <w:r>
        <w:rPr>
          <w:i/>
          <w:iCs/>
        </w:rPr>
        <w:t xml:space="preserve"> </w:t>
      </w:r>
      <w:r>
        <w:t>to start *** next book.</w:t>
      </w:r>
    </w:p>
    <w:p w14:paraId="68A37447" w14:textId="21A6756B" w:rsidR="006D6030" w:rsidRPr="006D6030" w:rsidRDefault="006D6030" w:rsidP="001F162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Once New York City Subways get moving, they </w:t>
      </w:r>
      <w:proofErr w:type="gramStart"/>
      <w:r>
        <w:t>are able to</w:t>
      </w:r>
      <w:proofErr w:type="gramEnd"/>
      <w:r>
        <w:t xml:space="preserve"> move long distances under their own </w:t>
      </w:r>
      <w:r w:rsidRPr="006D6030">
        <w:rPr>
          <w:i/>
          <w:iCs/>
        </w:rPr>
        <w:t>volition</w:t>
      </w:r>
      <w:r>
        <w:rPr>
          <w:i/>
          <w:iCs/>
        </w:rPr>
        <w:t>.</w:t>
      </w:r>
    </w:p>
    <w:p w14:paraId="5653F0AC" w14:textId="5C7A6F10" w:rsidR="006D6030" w:rsidRPr="001F1622" w:rsidRDefault="006D6030" w:rsidP="001F1622">
      <w:pPr>
        <w:pStyle w:val="ListParagraph"/>
        <w:numPr>
          <w:ilvl w:val="0"/>
          <w:numId w:val="1"/>
        </w:numPr>
        <w:rPr>
          <w:b/>
          <w:bCs/>
        </w:rPr>
      </w:pPr>
      <w:r>
        <w:t>What kind of volition, *** wondered, does it take to be a star player in the National Basketball Association.</w:t>
      </w:r>
    </w:p>
    <w:p w14:paraId="0C55291E" w14:textId="77777777" w:rsidR="00F24EDE" w:rsidRDefault="00F24EDE" w:rsidP="00F24EDE"/>
    <w:p w14:paraId="3A17296F" w14:textId="3C3EAA57" w:rsidR="00000000" w:rsidRPr="006B45BA" w:rsidRDefault="00F24EDE" w:rsidP="00F24EDE">
      <w:r w:rsidRPr="00523677">
        <w:rPr>
          <w:b/>
          <w:u w:val="single"/>
        </w:rPr>
        <w:t xml:space="preserve">The </w:t>
      </w:r>
      <w:r w:rsidR="001F1622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1F1622">
        <w:rPr>
          <w:b/>
          <w:i/>
          <w:u w:val="single"/>
        </w:rPr>
        <w:t xml:space="preserve">volition </w:t>
      </w:r>
      <w:proofErr w:type="gramStart"/>
      <w:r w:rsidRPr="00523677">
        <w:rPr>
          <w:b/>
          <w:u w:val="single"/>
        </w:rPr>
        <w:t>means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D3F4A"/>
    <w:multiLevelType w:val="hybridMultilevel"/>
    <w:tmpl w:val="00865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2547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F1622"/>
    <w:rsid w:val="00410E3E"/>
    <w:rsid w:val="005A5A20"/>
    <w:rsid w:val="006B45BA"/>
    <w:rsid w:val="006D6030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6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136</Words>
  <Characters>777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4</cp:revision>
  <dcterms:created xsi:type="dcterms:W3CDTF">2016-05-09T12:35:00Z</dcterms:created>
  <dcterms:modified xsi:type="dcterms:W3CDTF">2023-07-14T13:06:00Z</dcterms:modified>
</cp:coreProperties>
</file>