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55E7F1" w14:textId="46B8E985" w:rsidR="008B2953" w:rsidRPr="008B2953" w:rsidRDefault="008B2953" w:rsidP="008B2953">
      <w:pPr>
        <w:rPr>
          <w:b/>
          <w:bCs/>
        </w:rPr>
      </w:pPr>
      <w:r>
        <w:rPr>
          <w:b/>
          <w:bCs/>
        </w:rPr>
        <w:t>Context Clues</w:t>
      </w:r>
      <w:r w:rsidR="00C81231">
        <w:rPr>
          <w:b/>
          <w:bCs/>
        </w:rPr>
        <w:t xml:space="preserve"> Lexicon: </w:t>
      </w:r>
      <w:r w:rsidR="00C81231" w:rsidRPr="00C81231">
        <w:rPr>
          <w:b/>
          <w:bCs/>
          <w:i/>
          <w:iCs/>
        </w:rPr>
        <w:t>Deficit</w:t>
      </w:r>
      <w:r w:rsidR="00C81231">
        <w:rPr>
          <w:b/>
          <w:bCs/>
        </w:rPr>
        <w:t xml:space="preserve"> and </w:t>
      </w:r>
      <w:r w:rsidR="00C81231" w:rsidRPr="00C81231">
        <w:rPr>
          <w:b/>
          <w:bCs/>
          <w:i/>
          <w:iCs/>
        </w:rPr>
        <w:t>Surplus</w:t>
      </w:r>
    </w:p>
    <w:p w14:paraId="4ED292F0" w14:textId="77777777" w:rsidR="008B2953" w:rsidRDefault="008B2953" w:rsidP="008B2953"/>
    <w:p w14:paraId="37BA7F0E" w14:textId="0AA76113" w:rsidR="008B2953" w:rsidRDefault="008B2953" w:rsidP="008B2953">
      <w:r w:rsidRPr="00C81231">
        <w:rPr>
          <w:b/>
          <w:bCs/>
        </w:rPr>
        <w:t>def</w:t>
      </w:r>
      <w:r w:rsidR="00C81231">
        <w:rPr>
          <w:b/>
          <w:bCs/>
        </w:rPr>
        <w:t>icit</w:t>
      </w:r>
      <w:r>
        <w:t xml:space="preserve"> 1: deficiency in amount or quality &lt;a ~ in rainfall&gt; </w:t>
      </w:r>
      <w:r w:rsidR="00C81231">
        <w:t>d2</w:t>
      </w:r>
      <w:r>
        <w:t>: a lack or impairment in a functional capacity &lt;cognitive ~s&gt; &lt;a hearing ~</w:t>
      </w:r>
      <w:proofErr w:type="gramStart"/>
      <w:r>
        <w:t>&gt;  b</w:t>
      </w:r>
      <w:proofErr w:type="gramEnd"/>
      <w:r>
        <w:t xml:space="preserve"> : DISADVANTAGE &lt;scored two runs to overcome a 2–1 ~&gt;    2 a : an excess of expenditure over revenue  b : a loss in business operations</w:t>
      </w:r>
    </w:p>
    <w:p w14:paraId="492DB0A1" w14:textId="77777777" w:rsidR="00C81231" w:rsidRDefault="00C81231" w:rsidP="008B2953"/>
    <w:p w14:paraId="13C765A4" w14:textId="77777777" w:rsidR="00C81231" w:rsidRDefault="00C81231" w:rsidP="00C81231">
      <w:r w:rsidRPr="00C81231">
        <w:rPr>
          <w:b/>
          <w:bCs/>
        </w:rPr>
        <w:t>surplus</w:t>
      </w:r>
      <w:r>
        <w:t xml:space="preserve"> 1: the amount that remains when use or need is satisfied b: an excess of receipts over </w:t>
      </w:r>
      <w:proofErr w:type="gramStart"/>
      <w:r>
        <w:t>disbursements</w:t>
      </w:r>
      <w:proofErr w:type="gramEnd"/>
      <w:r>
        <w:t xml:space="preserve"> </w:t>
      </w:r>
    </w:p>
    <w:p w14:paraId="318D38D2" w14:textId="6392F07C" w:rsidR="00C81231" w:rsidRDefault="00C81231" w:rsidP="00C81231">
      <w:r>
        <w:t>2: the excess of a corporation's net worth over the par or stated value of its stock</w:t>
      </w:r>
    </w:p>
    <w:p w14:paraId="11C9A556" w14:textId="77777777" w:rsidR="00C81231" w:rsidRDefault="00C81231" w:rsidP="00C81231"/>
    <w:p w14:paraId="739EB3C1" w14:textId="7DEDB02A" w:rsidR="00C81231" w:rsidRDefault="00C81231" w:rsidP="00C81231">
      <w:r w:rsidRPr="00C81231">
        <w:rPr>
          <w:b/>
          <w:bCs/>
        </w:rPr>
        <w:t xml:space="preserve">Adapted from: </w:t>
      </w:r>
      <w:r>
        <w:t xml:space="preserve">Merriam-Webster. Merriam-Webster's Collegiate Dictionary, 11th Edition (Kindle Locations 353518-353522). Merriam-Webster, </w:t>
      </w:r>
      <w:proofErr w:type="gramStart"/>
      <w:r>
        <w:t>Inc..</w:t>
      </w:r>
      <w:proofErr w:type="gramEnd"/>
      <w:r>
        <w:t xml:space="preserve"> Kindle Edition.</w:t>
      </w:r>
    </w:p>
    <w:p w14:paraId="08A91E52" w14:textId="77777777" w:rsidR="008B2953" w:rsidRDefault="008B2953" w:rsidP="008B2953"/>
    <w:p w14:paraId="514DC860" w14:textId="31CA04C8" w:rsidR="00B577EA" w:rsidRPr="00C869E6" w:rsidRDefault="00000000" w:rsidP="008B2953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8"/>
  <w:proofState w:spelling="clean" w:grammar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953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744EA5"/>
    <w:rsid w:val="007E4B07"/>
    <w:rsid w:val="007E518F"/>
    <w:rsid w:val="00852BCF"/>
    <w:rsid w:val="008A0811"/>
    <w:rsid w:val="008B2953"/>
    <w:rsid w:val="00956A06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B77C76"/>
    <w:rsid w:val="00C601AB"/>
    <w:rsid w:val="00C81231"/>
    <w:rsid w:val="00C869E6"/>
    <w:rsid w:val="00CB2A61"/>
    <w:rsid w:val="00D87583"/>
    <w:rsid w:val="00DB379B"/>
    <w:rsid w:val="00DD1234"/>
    <w:rsid w:val="00E16D41"/>
    <w:rsid w:val="00E6319D"/>
    <w:rsid w:val="00EA0387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98852"/>
  <w15:chartTrackingRefBased/>
  <w15:docId w15:val="{B6CC051C-A02F-3249-BB84-0B4EDECF2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AC151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5</TotalTime>
  <Pages>1</Pages>
  <Words>101</Words>
  <Characters>578</Characters>
  <Application>Microsoft Office Word</Application>
  <DocSecurity>0</DocSecurity>
  <Lines>4</Lines>
  <Paragraphs>1</Paragraphs>
  <ScaleCrop>false</ScaleCrop>
  <Company>Mark's Text Terminal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Feltskog, Mark</cp:lastModifiedBy>
  <cp:revision>2</cp:revision>
  <dcterms:created xsi:type="dcterms:W3CDTF">2023-07-07T10:00:00Z</dcterms:created>
  <dcterms:modified xsi:type="dcterms:W3CDTF">2023-07-07T10:07:00Z</dcterms:modified>
</cp:coreProperties>
</file>