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6A63D4BC" w:rsidR="003F69EF" w:rsidRDefault="00417132" w:rsidP="00F24EDE">
      <w:r>
        <w:rPr>
          <w:b/>
          <w:i/>
        </w:rPr>
        <w:t xml:space="preserve">Common </w:t>
      </w:r>
      <w:r w:rsidR="000949A1">
        <w:rPr>
          <w:b/>
          <w:i/>
        </w:rPr>
        <w:t xml:space="preserve">Errors </w:t>
      </w:r>
      <w:r>
        <w:rPr>
          <w:b/>
          <w:i/>
        </w:rPr>
        <w:t>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r w:rsidR="002C0F2D">
        <w:rPr>
          <w:b/>
          <w:i/>
        </w:rPr>
        <w:t xml:space="preserve">Later </w:t>
      </w:r>
      <w:r w:rsidR="002C0F2D">
        <w:rPr>
          <w:b/>
          <w:iCs/>
        </w:rPr>
        <w:t xml:space="preserve">and </w:t>
      </w:r>
      <w:r w:rsidR="002C0F2D">
        <w:rPr>
          <w:b/>
          <w:i/>
        </w:rPr>
        <w:t>Latter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7758C345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 xml:space="preserve">these </w:t>
      </w:r>
      <w:r w:rsidR="002C0F2D">
        <w:t>tw</w:t>
      </w:r>
      <w:r w:rsidR="0090617A">
        <w:t xml:space="preserve">o </w:t>
      </w:r>
      <w:r w:rsidR="002A144B">
        <w:t>words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r w:rsidR="002C0F2D">
        <w:rPr>
          <w:i/>
          <w:iCs/>
        </w:rPr>
        <w:t xml:space="preserve">later </w:t>
      </w:r>
      <w:r w:rsidR="002C0F2D">
        <w:t xml:space="preserve">and </w:t>
      </w:r>
      <w:r w:rsidR="002C0F2D">
        <w:rPr>
          <w:i/>
          <w:iCs/>
        </w:rPr>
        <w:t>latter</w:t>
      </w:r>
      <w:r w:rsidR="005B17D1">
        <w:t>.</w:t>
      </w:r>
    </w:p>
    <w:p w14:paraId="2A9FE7BF" w14:textId="538A4D5F" w:rsidR="002C0F2D" w:rsidRDefault="002C0F2D" w:rsidP="005C2E7F"/>
    <w:p w14:paraId="20DDE7C3" w14:textId="3142E082" w:rsidR="002C0F2D" w:rsidRDefault="002C0F2D" w:rsidP="002C0F2D">
      <w:r>
        <w:rPr>
          <w:b/>
        </w:rPr>
        <w:t xml:space="preserve">later/latter: </w:t>
      </w:r>
      <w:r>
        <w:t xml:space="preserve">Except in the expression “latter-day” (modern), the word “latter” usually refers back to the last-mentioned of a set of alternatives. “We gave the kids a choice of vacation in Paris, Rome, or Disney World. </w:t>
      </w:r>
      <w:proofErr w:type="gramStart"/>
      <w:r>
        <w:t>Of course</w:t>
      </w:r>
      <w:proofErr w:type="gramEnd"/>
      <w:r>
        <w:t xml:space="preserve"> the latter was their choice.” In other </w:t>
      </w:r>
      <w:proofErr w:type="gramStart"/>
      <w:r>
        <w:t>contexts</w:t>
      </w:r>
      <w:proofErr w:type="gramEnd"/>
      <w:r>
        <w:t xml:space="preserve"> not referring back to such a list, the word you want is “later.”</w:t>
      </w:r>
    </w:p>
    <w:p w14:paraId="6DABA062" w14:textId="77777777" w:rsidR="002C0F2D" w:rsidRDefault="002C0F2D" w:rsidP="002C0F2D"/>
    <w:p w14:paraId="7C10F2E3" w14:textId="6C34C28A" w:rsidR="002C0F2D" w:rsidRPr="002C21E7" w:rsidRDefault="002C0F2D" w:rsidP="002C0F2D">
      <w:r>
        <w:t>Conservatives prefer to reserve “latter” for the last-named of no more than two items.</w:t>
      </w:r>
    </w:p>
    <w:p w14:paraId="236D4DC1" w14:textId="77777777" w:rsidR="00317C9F" w:rsidRPr="002C0F2D" w:rsidRDefault="00317C9F" w:rsidP="002C0F2D">
      <w:pPr>
        <w:rPr>
          <w:bCs/>
          <w:iCs/>
        </w:rPr>
      </w:pPr>
    </w:p>
    <w:p w14:paraId="334C996A" w14:textId="2D42E045" w:rsidR="00317C9F" w:rsidRDefault="00317C9F" w:rsidP="00317C9F">
      <w:r>
        <w:rPr>
          <w:b/>
        </w:rPr>
        <w:t xml:space="preserve">Excerpted from: </w:t>
      </w:r>
      <w:proofErr w:type="spellStart"/>
      <w:r>
        <w:t>Brians</w:t>
      </w:r>
      <w:proofErr w:type="spellEnd"/>
      <w:r>
        <w:t xml:space="preserve">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79A28A15" w14:textId="6B9851B8" w:rsidR="00B030A9" w:rsidRDefault="00B030A9" w:rsidP="00317C9F"/>
    <w:p w14:paraId="4D83F70E" w14:textId="33E472E3" w:rsidR="00B030A9" w:rsidRPr="00B030A9" w:rsidRDefault="00B030A9" w:rsidP="00B030A9">
      <w:pPr>
        <w:pStyle w:val="ListParagraph"/>
        <w:numPr>
          <w:ilvl w:val="0"/>
          <w:numId w:val="1"/>
        </w:numPr>
        <w:rPr>
          <w:b/>
          <w:bCs/>
        </w:rPr>
      </w:pPr>
      <w:r>
        <w:t>*** and *** made plans to meet _______________, after school.</w:t>
      </w:r>
    </w:p>
    <w:p w14:paraId="5E182ED4" w14:textId="77777777" w:rsidR="00B030A9" w:rsidRPr="00B030A9" w:rsidRDefault="00B030A9" w:rsidP="00B030A9">
      <w:pPr>
        <w:rPr>
          <w:b/>
          <w:bCs/>
        </w:rPr>
      </w:pPr>
    </w:p>
    <w:p w14:paraId="3B33A935" w14:textId="57E84359" w:rsidR="00B030A9" w:rsidRPr="00B030A9" w:rsidRDefault="00B030A9" w:rsidP="00B030A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offered a </w:t>
      </w:r>
      <w:proofErr w:type="gramStart"/>
      <w:r>
        <w:t>choices of meals</w:t>
      </w:r>
      <w:proofErr w:type="gramEnd"/>
      <w:r>
        <w:t xml:space="preserve"> for *** wedding—steak and lobster; seafood lovers chose the _______________.</w:t>
      </w:r>
    </w:p>
    <w:p w14:paraId="520EDA37" w14:textId="77777777" w:rsidR="00B030A9" w:rsidRPr="00B030A9" w:rsidRDefault="00B030A9" w:rsidP="00B030A9">
      <w:pPr>
        <w:pStyle w:val="ListParagraph"/>
        <w:rPr>
          <w:b/>
          <w:bCs/>
        </w:rPr>
      </w:pPr>
    </w:p>
    <w:p w14:paraId="046C83F4" w14:textId="3B5BA1C2" w:rsidR="00B030A9" w:rsidRPr="00B030A9" w:rsidRDefault="00B030A9" w:rsidP="00B030A9">
      <w:pPr>
        <w:pStyle w:val="ListParagraph"/>
        <w:numPr>
          <w:ilvl w:val="0"/>
          <w:numId w:val="1"/>
        </w:numPr>
        <w:rPr>
          <w:b/>
          <w:bCs/>
        </w:rPr>
      </w:pPr>
      <w:r>
        <w:t>Given a choice between a punch in the face having a tooth pulled, or eating a hot fudge sundae, most people unsurprisingly choose the _______________.</w:t>
      </w:r>
    </w:p>
    <w:p w14:paraId="124C988C" w14:textId="77777777" w:rsidR="00B030A9" w:rsidRPr="00B030A9" w:rsidRDefault="00B030A9" w:rsidP="00B030A9">
      <w:pPr>
        <w:pStyle w:val="ListParagraph"/>
        <w:rPr>
          <w:b/>
          <w:bCs/>
        </w:rPr>
      </w:pPr>
    </w:p>
    <w:p w14:paraId="45596A37" w14:textId="293ACB7C" w:rsidR="00B030A9" w:rsidRPr="00B030A9" w:rsidRDefault="00B030A9" w:rsidP="00B030A9">
      <w:pPr>
        <w:pStyle w:val="ListParagraph"/>
        <w:numPr>
          <w:ilvl w:val="0"/>
          <w:numId w:val="1"/>
        </w:numPr>
        <w:rPr>
          <w:b/>
          <w:bCs/>
        </w:rPr>
      </w:pPr>
      <w:r>
        <w:t>As the farmer said to the potato, “I’ll plant you now and dig you _______________.</w:t>
      </w:r>
    </w:p>
    <w:p w14:paraId="589AB5CE" w14:textId="77777777" w:rsidR="00B030A9" w:rsidRPr="00B030A9" w:rsidRDefault="00B030A9" w:rsidP="00B030A9">
      <w:pPr>
        <w:pStyle w:val="ListParagraph"/>
        <w:rPr>
          <w:b/>
          <w:bCs/>
        </w:rPr>
      </w:pPr>
    </w:p>
    <w:p w14:paraId="4F9D177B" w14:textId="07EC4961" w:rsidR="00B030A9" w:rsidRPr="00B030A9" w:rsidRDefault="00B030A9" w:rsidP="00B030A9">
      <w:pPr>
        <w:pStyle w:val="ListParagraph"/>
        <w:numPr>
          <w:ilvl w:val="0"/>
          <w:numId w:val="1"/>
        </w:numPr>
        <w:rPr>
          <w:b/>
          <w:bCs/>
        </w:rPr>
      </w:pPr>
      <w:r>
        <w:t>*** was enjoying visiting with friends, so *** decided to catch a _______________ bus home.</w:t>
      </w:r>
    </w:p>
    <w:p w14:paraId="20371CF7" w14:textId="77777777" w:rsidR="00B030A9" w:rsidRPr="00B030A9" w:rsidRDefault="00B030A9" w:rsidP="00B030A9">
      <w:pPr>
        <w:pStyle w:val="ListParagraph"/>
        <w:rPr>
          <w:b/>
          <w:bCs/>
        </w:rPr>
      </w:pPr>
    </w:p>
    <w:p w14:paraId="0EC7C0AB" w14:textId="6A3D9D0F" w:rsidR="00B030A9" w:rsidRPr="00B030A9" w:rsidRDefault="00B030A9" w:rsidP="00B030A9">
      <w:pPr>
        <w:pStyle w:val="ListParagraph"/>
        <w:numPr>
          <w:ilvl w:val="0"/>
          <w:numId w:val="1"/>
        </w:numPr>
        <w:rPr>
          <w:b/>
          <w:bCs/>
        </w:rPr>
      </w:pPr>
      <w:r>
        <w:t>The store only had apples and pears, but because *** already had plenty of apples, *** chose the _______________.</w:t>
      </w:r>
    </w:p>
    <w:p w14:paraId="3D643F90" w14:textId="77777777" w:rsidR="00B030A9" w:rsidRPr="00B030A9" w:rsidRDefault="00B030A9" w:rsidP="00B030A9">
      <w:pPr>
        <w:pStyle w:val="ListParagraph"/>
        <w:rPr>
          <w:b/>
          <w:bCs/>
        </w:rPr>
      </w:pPr>
    </w:p>
    <w:p w14:paraId="58BF491A" w14:textId="5E35EBED" w:rsidR="00B030A9" w:rsidRPr="008435FF" w:rsidRDefault="008435FF" w:rsidP="00B030A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told the dentist’s office *** would prefer and </w:t>
      </w:r>
      <w:proofErr w:type="spellStart"/>
      <w:r>
        <w:t>appointement</w:t>
      </w:r>
      <w:proofErr w:type="spellEnd"/>
      <w:r>
        <w:t xml:space="preserve"> _______________ in the afternoon.</w:t>
      </w:r>
    </w:p>
    <w:p w14:paraId="47703D52" w14:textId="77777777" w:rsidR="008435FF" w:rsidRPr="008435FF" w:rsidRDefault="008435FF" w:rsidP="008435FF">
      <w:pPr>
        <w:pStyle w:val="ListParagraph"/>
        <w:rPr>
          <w:b/>
          <w:bCs/>
        </w:rPr>
      </w:pPr>
    </w:p>
    <w:p w14:paraId="209E74B6" w14:textId="77777777" w:rsidR="008435FF" w:rsidRPr="008435FF" w:rsidRDefault="008435FF" w:rsidP="00B030A9">
      <w:pPr>
        <w:pStyle w:val="ListParagraph"/>
        <w:numPr>
          <w:ilvl w:val="0"/>
          <w:numId w:val="1"/>
        </w:numPr>
        <w:rPr>
          <w:b/>
          <w:bCs/>
        </w:rPr>
      </w:pPr>
      <w:r>
        <w:t>The dentist’s office offered *** appointments at 1:30, 2:30, and 3:30; *** chose the _______________.</w:t>
      </w:r>
    </w:p>
    <w:p w14:paraId="79F0289B" w14:textId="77777777" w:rsidR="008435FF" w:rsidRDefault="008435FF" w:rsidP="008435FF">
      <w:pPr>
        <w:pStyle w:val="ListParagraph"/>
      </w:pPr>
    </w:p>
    <w:p w14:paraId="356AD0D5" w14:textId="77777777" w:rsidR="008435FF" w:rsidRPr="008435FF" w:rsidRDefault="008435FF" w:rsidP="00B030A9">
      <w:pPr>
        <w:pStyle w:val="ListParagraph"/>
        <w:numPr>
          <w:ilvl w:val="0"/>
          <w:numId w:val="1"/>
        </w:numPr>
        <w:rPr>
          <w:b/>
          <w:bCs/>
        </w:rPr>
      </w:pPr>
      <w:r>
        <w:t>*** and *** discussed places to take their vacation, narrowed it down to Nova Scotia, Maine, and the Northeast Kingdom of Vermont, then settled on the _______________.</w:t>
      </w:r>
    </w:p>
    <w:p w14:paraId="5DDA5D4F" w14:textId="77777777" w:rsidR="008435FF" w:rsidRDefault="008435FF" w:rsidP="008435FF">
      <w:pPr>
        <w:pStyle w:val="ListParagraph"/>
      </w:pPr>
    </w:p>
    <w:p w14:paraId="55A8CA93" w14:textId="4CE563C5" w:rsidR="008435FF" w:rsidRPr="00B030A9" w:rsidRDefault="008435FF" w:rsidP="00B030A9">
      <w:pPr>
        <w:pStyle w:val="ListParagraph"/>
        <w:numPr>
          <w:ilvl w:val="0"/>
          <w:numId w:val="1"/>
        </w:numPr>
        <w:rPr>
          <w:b/>
          <w:bCs/>
        </w:rPr>
      </w:pPr>
      <w:r>
        <w:t>How much _______________ do you want to eat lunch?</w:t>
      </w:r>
      <w:r>
        <w:br/>
      </w:r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712AA8"/>
    <w:multiLevelType w:val="hybridMultilevel"/>
    <w:tmpl w:val="CCE2A5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85261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0949A1"/>
    <w:rsid w:val="002A144B"/>
    <w:rsid w:val="002C0F2D"/>
    <w:rsid w:val="00317C9F"/>
    <w:rsid w:val="003F69EF"/>
    <w:rsid w:val="00410E3E"/>
    <w:rsid w:val="00417132"/>
    <w:rsid w:val="0043076C"/>
    <w:rsid w:val="00480A51"/>
    <w:rsid w:val="005A5A20"/>
    <w:rsid w:val="005B17D1"/>
    <w:rsid w:val="005C2E7F"/>
    <w:rsid w:val="006B45BA"/>
    <w:rsid w:val="006D1D72"/>
    <w:rsid w:val="008435FF"/>
    <w:rsid w:val="0090617A"/>
    <w:rsid w:val="00A40944"/>
    <w:rsid w:val="00B030A9"/>
    <w:rsid w:val="00F24EDE"/>
    <w:rsid w:val="00F41B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30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15</TotalTime>
  <Pages>1</Pages>
  <Words>339</Words>
  <Characters>1936</Characters>
  <Application>Microsoft Office Word</Application>
  <DocSecurity>0</DocSecurity>
  <Lines>16</Lines>
  <Paragraphs>4</Paragraphs>
  <ScaleCrop>false</ScaleCrop>
  <Company>Mark's Text Terminal</Company>
  <LinksUpToDate>false</LinksUpToDate>
  <CharactersWithSpaces>2271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Feltskog, Mark</cp:lastModifiedBy>
  <cp:revision>17</cp:revision>
  <dcterms:created xsi:type="dcterms:W3CDTF">2016-05-09T12:35:00Z</dcterms:created>
  <dcterms:modified xsi:type="dcterms:W3CDTF">2023-07-30T10:04:00Z</dcterms:modified>
</cp:coreProperties>
</file>