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3923FBF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75DE4">
        <w:rPr>
          <w:b/>
          <w:i/>
        </w:rPr>
        <w:t>Bhagavad Gita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6C981E3" w14:textId="77777777" w:rsidR="00F75DE4" w:rsidRDefault="00F75DE4" w:rsidP="00F75DE4">
      <w:r w:rsidRPr="009F67F2">
        <w:rPr>
          <w:b/>
        </w:rPr>
        <w:t>Bhagavad Gita</w:t>
      </w:r>
      <w:r>
        <w:t xml:space="preserve"> (bug-uh-vuhd, bah-guh-vahd gee-tuh) A portion of the sacred books of Hinduism; the name means “the song of God.” It contains a discussion between the deity Krishna and the Indian hero Arjuna on human nature and human purpose</w:t>
      </w:r>
    </w:p>
    <w:p w14:paraId="08EE5CE3" w14:textId="40B5FB1F" w:rsidR="0066253D" w:rsidRPr="009960F7" w:rsidRDefault="009960F7" w:rsidP="00F75DE4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the </w:t>
      </w:r>
      <w:r w:rsidRPr="009960F7">
        <w:rPr>
          <w:i/>
          <w:iCs/>
          <w:lang w:eastAsia="ja-JP"/>
        </w:rPr>
        <w:t>Bhagavad Gita</w:t>
      </w:r>
      <w:r>
        <w:rPr>
          <w:lang w:eastAsia="ja-JP"/>
        </w:rPr>
        <w:t xml:space="preserve">? </w:t>
      </w:r>
      <w:r w:rsidRPr="009960F7">
        <w:rPr>
          <w:b/>
          <w:bCs/>
          <w:lang w:eastAsia="ja-JP"/>
        </w:rPr>
        <w:t>What</w:t>
      </w:r>
      <w:r>
        <w:rPr>
          <w:lang w:eastAsia="ja-JP"/>
        </w:rPr>
        <w:t xml:space="preserve"> does </w:t>
      </w:r>
      <w:r w:rsidRPr="009960F7">
        <w:rPr>
          <w:i/>
          <w:iCs/>
          <w:lang w:eastAsia="ja-JP"/>
        </w:rPr>
        <w:t>Bhagavad Gita</w:t>
      </w:r>
      <w:r>
        <w:rPr>
          <w:i/>
          <w:iCs/>
          <w:lang w:eastAsia="ja-JP"/>
        </w:rPr>
        <w:t xml:space="preserve"> </w:t>
      </w:r>
      <w:r>
        <w:rPr>
          <w:lang w:eastAsia="ja-JP"/>
        </w:rPr>
        <w:t>mean?</w:t>
      </w:r>
    </w:p>
    <w:p w14:paraId="206FB020" w14:textId="3AE26D08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B7D9869" w14:textId="77777777" w:rsidR="009960F7" w:rsidRP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32800DD" w14:textId="11B142D7" w:rsidR="009960F7" w:rsidRPr="009960F7" w:rsidRDefault="009960F7" w:rsidP="00F75DE4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does the </w:t>
      </w:r>
      <w:r w:rsidRPr="009960F7">
        <w:rPr>
          <w:i/>
          <w:iCs/>
          <w:lang w:eastAsia="ja-JP"/>
        </w:rPr>
        <w:t>Bhagavad Gita</w:t>
      </w:r>
      <w:r>
        <w:rPr>
          <w:i/>
          <w:iCs/>
          <w:lang w:eastAsia="ja-JP"/>
        </w:rPr>
        <w:t xml:space="preserve"> </w:t>
      </w:r>
      <w:r>
        <w:rPr>
          <w:lang w:eastAsia="ja-JP"/>
        </w:rPr>
        <w:t>contain?</w:t>
      </w:r>
    </w:p>
    <w:p w14:paraId="585DFC95" w14:textId="22195D42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21B6CF7" w14:textId="31301E37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E03FFB2" w14:textId="1A750FBB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7E93807" w14:textId="691715C5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5AB0D5E" w14:textId="7E2CB114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392359E" w14:textId="6B1FB0DC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D0C62F" w14:textId="194FC009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386CD46" w14:textId="057DAC28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1423713" w14:textId="2447A4C1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B883336" w14:textId="63219A2C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B24780E" w14:textId="611E8468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ACA6305" w14:textId="71459D77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6B6D8BE" w14:textId="7FA5A3E5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08D9536" w14:textId="22A1E667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810B038" w14:textId="73453406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3C3C63F" w14:textId="77777777" w:rsidR="009960F7" w:rsidRDefault="009960F7" w:rsidP="009960F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8994A55" w14:textId="77777777" w:rsidR="009960F7" w:rsidRDefault="009960F7" w:rsidP="009960F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Bhagavad Gita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5BC58AD9" w14:textId="77777777" w:rsidR="009960F7" w:rsidRDefault="009960F7" w:rsidP="009960F7">
      <w:r w:rsidRPr="009F67F2">
        <w:rPr>
          <w:b/>
        </w:rPr>
        <w:t>Bhagavad Gita</w:t>
      </w:r>
      <w:r>
        <w:t xml:space="preserve"> (bug-uh-vuhd, bah-guh-vahd gee-tuh) A portion of the sacred books of Hinduism; the name means “the song of God.” It contains a discussion between the deity Krishna and the Indian hero Arjuna on human nature and human purpose</w:t>
      </w:r>
    </w:p>
    <w:p w14:paraId="446C9D38" w14:textId="77777777" w:rsidR="009960F7" w:rsidRPr="009960F7" w:rsidRDefault="009960F7" w:rsidP="009960F7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is the </w:t>
      </w:r>
      <w:r w:rsidRPr="009960F7">
        <w:rPr>
          <w:i/>
          <w:iCs/>
          <w:lang w:eastAsia="ja-JP"/>
        </w:rPr>
        <w:t>Bhagavad Gita</w:t>
      </w:r>
      <w:r>
        <w:rPr>
          <w:lang w:eastAsia="ja-JP"/>
        </w:rPr>
        <w:t xml:space="preserve">? </w:t>
      </w:r>
      <w:r w:rsidRPr="009960F7">
        <w:rPr>
          <w:b/>
          <w:bCs/>
          <w:lang w:eastAsia="ja-JP"/>
        </w:rPr>
        <w:t>What</w:t>
      </w:r>
      <w:r>
        <w:rPr>
          <w:lang w:eastAsia="ja-JP"/>
        </w:rPr>
        <w:t xml:space="preserve"> does </w:t>
      </w:r>
      <w:r w:rsidRPr="009960F7">
        <w:rPr>
          <w:i/>
          <w:iCs/>
          <w:lang w:eastAsia="ja-JP"/>
        </w:rPr>
        <w:t>Bhagavad Gita</w:t>
      </w:r>
      <w:r>
        <w:rPr>
          <w:i/>
          <w:iCs/>
          <w:lang w:eastAsia="ja-JP"/>
        </w:rPr>
        <w:t xml:space="preserve"> </w:t>
      </w:r>
      <w:r>
        <w:rPr>
          <w:lang w:eastAsia="ja-JP"/>
        </w:rPr>
        <w:t>mean?</w:t>
      </w:r>
    </w:p>
    <w:p w14:paraId="15D846E3" w14:textId="77777777" w:rsid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242844" w14:textId="77777777" w:rsidR="009960F7" w:rsidRP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7297C36" w14:textId="77777777" w:rsidR="009960F7" w:rsidRPr="00F75DE4" w:rsidRDefault="009960F7" w:rsidP="009960F7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does the </w:t>
      </w:r>
      <w:r w:rsidRPr="009960F7">
        <w:rPr>
          <w:i/>
          <w:iCs/>
          <w:lang w:eastAsia="ja-JP"/>
        </w:rPr>
        <w:t>Bhagavad Gita</w:t>
      </w:r>
      <w:r>
        <w:rPr>
          <w:i/>
          <w:iCs/>
          <w:lang w:eastAsia="ja-JP"/>
        </w:rPr>
        <w:t xml:space="preserve"> </w:t>
      </w:r>
      <w:r>
        <w:rPr>
          <w:lang w:eastAsia="ja-JP"/>
        </w:rPr>
        <w:t>contain?</w:t>
      </w:r>
    </w:p>
    <w:p w14:paraId="40E9C8A9" w14:textId="77777777" w:rsidR="009960F7" w:rsidRPr="009960F7" w:rsidRDefault="009960F7" w:rsidP="009960F7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0512FE"/>
    <w:multiLevelType w:val="hybridMultilevel"/>
    <w:tmpl w:val="81C6FA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C5C06"/>
    <w:multiLevelType w:val="hybridMultilevel"/>
    <w:tmpl w:val="81C6FA0A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49044600">
    <w:abstractNumId w:val="0"/>
  </w:num>
  <w:num w:numId="2" w16cid:durableId="1402370960">
    <w:abstractNumId w:val="5"/>
  </w:num>
  <w:num w:numId="3" w16cid:durableId="298607719">
    <w:abstractNumId w:val="4"/>
  </w:num>
  <w:num w:numId="4" w16cid:durableId="273558604">
    <w:abstractNumId w:val="3"/>
  </w:num>
  <w:num w:numId="5" w16cid:durableId="244270779">
    <w:abstractNumId w:val="2"/>
  </w:num>
  <w:num w:numId="6" w16cid:durableId="1191840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960F7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75DE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225</Words>
  <Characters>1283</Characters>
  <Application>Microsoft Office Word</Application>
  <DocSecurity>0</DocSecurity>
  <Lines>10</Lines>
  <Paragraphs>3</Paragraphs>
  <ScaleCrop>false</ScaleCrop>
  <Company>Mark's Text Terminal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2022-06-27T11:41:00Z</dcterms:modified>
</cp:coreProperties>
</file>