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0A1158B7"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BB42AE">
        <w:rPr>
          <w:b/>
          <w:i/>
        </w:rPr>
        <w:t>Frances Perkins</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4C7BD216" w14:textId="77777777" w:rsidR="00BB42AE" w:rsidRDefault="00BB42AE" w:rsidP="00BB42AE">
      <w:r w:rsidRPr="00694946">
        <w:rPr>
          <w:b/>
        </w:rPr>
        <w:t>Frances Perkins</w:t>
      </w:r>
      <w:r>
        <w:t xml:space="preserve"> A political leader and reformer of the twentieth century. After briefly serving at Jane Addams’s Hull House, she worked in various reform activities and government positions. In 1933 President Franklin D. Roosevelt made her the first woman to hold a cabinet position when he appointed her secretary of labor. She assisted in drafting much of the New Deal legislation, including that which created the Social Security System.</w:t>
      </w:r>
    </w:p>
    <w:p w14:paraId="56852225" w14:textId="462EA591" w:rsidR="00BB42AE" w:rsidRPr="00BB42AE" w:rsidRDefault="00BB42AE" w:rsidP="00BB42AE">
      <w:pPr>
        <w:pStyle w:val="ListParagraph"/>
        <w:widowControl w:val="0"/>
        <w:numPr>
          <w:ilvl w:val="0"/>
          <w:numId w:val="5"/>
        </w:numPr>
        <w:autoSpaceDE w:val="0"/>
        <w:autoSpaceDN w:val="0"/>
        <w:adjustRightInd w:val="0"/>
        <w:jc w:val="left"/>
        <w:rPr>
          <w:b/>
          <w:bCs/>
          <w:lang w:eastAsia="ja-JP"/>
        </w:rPr>
      </w:pPr>
      <w:r>
        <w:rPr>
          <w:b/>
          <w:bCs/>
          <w:lang w:eastAsia="ja-JP"/>
        </w:rPr>
        <w:t xml:space="preserve">Who </w:t>
      </w:r>
      <w:r>
        <w:rPr>
          <w:lang w:eastAsia="ja-JP"/>
        </w:rPr>
        <w:t>is Frances Perkins?</w:t>
      </w:r>
    </w:p>
    <w:p w14:paraId="06927449" w14:textId="558CAE9C" w:rsidR="00BB42AE" w:rsidRDefault="00BB42AE" w:rsidP="00BB42AE">
      <w:pPr>
        <w:widowControl w:val="0"/>
        <w:autoSpaceDE w:val="0"/>
        <w:autoSpaceDN w:val="0"/>
        <w:adjustRightInd w:val="0"/>
        <w:rPr>
          <w:b/>
          <w:bCs/>
          <w:lang w:eastAsia="ja-JP"/>
        </w:rPr>
      </w:pPr>
    </w:p>
    <w:p w14:paraId="111380EC" w14:textId="77777777" w:rsidR="00BB42AE" w:rsidRPr="00BB42AE" w:rsidRDefault="00BB42AE" w:rsidP="00BB42AE">
      <w:pPr>
        <w:widowControl w:val="0"/>
        <w:autoSpaceDE w:val="0"/>
        <w:autoSpaceDN w:val="0"/>
        <w:adjustRightInd w:val="0"/>
        <w:rPr>
          <w:b/>
          <w:bCs/>
          <w:lang w:eastAsia="ja-JP"/>
        </w:rPr>
      </w:pPr>
    </w:p>
    <w:p w14:paraId="31DEAA0E" w14:textId="1E89F21C" w:rsidR="00BB42AE" w:rsidRPr="00BB42AE" w:rsidRDefault="00BB42AE" w:rsidP="00BB42AE">
      <w:pPr>
        <w:pStyle w:val="ListParagraph"/>
        <w:widowControl w:val="0"/>
        <w:numPr>
          <w:ilvl w:val="0"/>
          <w:numId w:val="5"/>
        </w:numPr>
        <w:autoSpaceDE w:val="0"/>
        <w:autoSpaceDN w:val="0"/>
        <w:adjustRightInd w:val="0"/>
        <w:jc w:val="left"/>
        <w:rPr>
          <w:b/>
          <w:bCs/>
          <w:lang w:eastAsia="ja-JP"/>
        </w:rPr>
      </w:pPr>
      <w:r>
        <w:rPr>
          <w:b/>
          <w:bCs/>
          <w:lang w:eastAsia="ja-JP"/>
        </w:rPr>
        <w:t xml:space="preserve">Where </w:t>
      </w:r>
      <w:r>
        <w:rPr>
          <w:lang w:eastAsia="ja-JP"/>
        </w:rPr>
        <w:t xml:space="preserve">did </w:t>
      </w:r>
      <w:r>
        <w:rPr>
          <w:lang w:eastAsia="ja-JP"/>
        </w:rPr>
        <w:t>Frances Perkins</w:t>
      </w:r>
      <w:r>
        <w:rPr>
          <w:lang w:eastAsia="ja-JP"/>
        </w:rPr>
        <w:t xml:space="preserve"> briefly serve? What did she do after this service?</w:t>
      </w:r>
    </w:p>
    <w:p w14:paraId="2D19CEC0" w14:textId="70542D9A" w:rsidR="00BB42AE" w:rsidRDefault="00BB42AE" w:rsidP="00BB42AE">
      <w:pPr>
        <w:widowControl w:val="0"/>
        <w:autoSpaceDE w:val="0"/>
        <w:autoSpaceDN w:val="0"/>
        <w:adjustRightInd w:val="0"/>
        <w:rPr>
          <w:b/>
          <w:bCs/>
          <w:lang w:eastAsia="ja-JP"/>
        </w:rPr>
      </w:pPr>
    </w:p>
    <w:p w14:paraId="68665505" w14:textId="77777777" w:rsidR="00BB42AE" w:rsidRPr="00BB42AE" w:rsidRDefault="00BB42AE" w:rsidP="00BB42AE">
      <w:pPr>
        <w:widowControl w:val="0"/>
        <w:autoSpaceDE w:val="0"/>
        <w:autoSpaceDN w:val="0"/>
        <w:adjustRightInd w:val="0"/>
        <w:rPr>
          <w:b/>
          <w:bCs/>
          <w:lang w:eastAsia="ja-JP"/>
        </w:rPr>
      </w:pPr>
    </w:p>
    <w:p w14:paraId="075337A2" w14:textId="0E908F69" w:rsidR="00BB42AE" w:rsidRPr="00BB42AE" w:rsidRDefault="00BB42AE" w:rsidP="00BB42AE">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was </w:t>
      </w:r>
      <w:r>
        <w:rPr>
          <w:lang w:eastAsia="ja-JP"/>
        </w:rPr>
        <w:t>Frances Perkins</w:t>
      </w:r>
      <w:r>
        <w:rPr>
          <w:lang w:eastAsia="ja-JP"/>
        </w:rPr>
        <w:t xml:space="preserve"> appointed to in 1933? </w:t>
      </w:r>
      <w:r w:rsidRPr="00BB42AE">
        <w:rPr>
          <w:b/>
          <w:bCs/>
          <w:lang w:eastAsia="ja-JP"/>
        </w:rPr>
        <w:t>By whom</w:t>
      </w:r>
      <w:r>
        <w:rPr>
          <w:lang w:eastAsia="ja-JP"/>
        </w:rPr>
        <w:t>?</w:t>
      </w:r>
    </w:p>
    <w:p w14:paraId="5ADA786C" w14:textId="42BFB09C" w:rsidR="00BB42AE" w:rsidRDefault="00BB42AE" w:rsidP="00BB42AE">
      <w:pPr>
        <w:widowControl w:val="0"/>
        <w:autoSpaceDE w:val="0"/>
        <w:autoSpaceDN w:val="0"/>
        <w:adjustRightInd w:val="0"/>
        <w:rPr>
          <w:b/>
          <w:bCs/>
          <w:lang w:eastAsia="ja-JP"/>
        </w:rPr>
      </w:pPr>
    </w:p>
    <w:p w14:paraId="5BA39590" w14:textId="77777777" w:rsidR="00BB42AE" w:rsidRPr="00BB42AE" w:rsidRDefault="00BB42AE" w:rsidP="00BB42AE">
      <w:pPr>
        <w:widowControl w:val="0"/>
        <w:autoSpaceDE w:val="0"/>
        <w:autoSpaceDN w:val="0"/>
        <w:adjustRightInd w:val="0"/>
        <w:rPr>
          <w:b/>
          <w:bCs/>
          <w:lang w:eastAsia="ja-JP"/>
        </w:rPr>
      </w:pPr>
    </w:p>
    <w:p w14:paraId="13D6B511" w14:textId="39610E2B" w:rsidR="00BB42AE" w:rsidRPr="00BB42AE" w:rsidRDefault="00BB42AE" w:rsidP="00BB42AE">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was </w:t>
      </w:r>
      <w:r>
        <w:rPr>
          <w:lang w:eastAsia="ja-JP"/>
        </w:rPr>
        <w:t>Frances Perkins</w:t>
      </w:r>
      <w:r>
        <w:rPr>
          <w:lang w:eastAsia="ja-JP"/>
        </w:rPr>
        <w:t xml:space="preserve"> the first woman to do?</w:t>
      </w:r>
    </w:p>
    <w:p w14:paraId="5B694A28" w14:textId="51450707" w:rsidR="00BB42AE" w:rsidRDefault="00BB42AE" w:rsidP="00BB42AE">
      <w:pPr>
        <w:widowControl w:val="0"/>
        <w:autoSpaceDE w:val="0"/>
        <w:autoSpaceDN w:val="0"/>
        <w:adjustRightInd w:val="0"/>
        <w:rPr>
          <w:b/>
          <w:bCs/>
          <w:lang w:eastAsia="ja-JP"/>
        </w:rPr>
      </w:pPr>
    </w:p>
    <w:p w14:paraId="602B8204" w14:textId="77777777" w:rsidR="00BB42AE" w:rsidRPr="00BB42AE" w:rsidRDefault="00BB42AE" w:rsidP="00BB42AE">
      <w:pPr>
        <w:widowControl w:val="0"/>
        <w:autoSpaceDE w:val="0"/>
        <w:autoSpaceDN w:val="0"/>
        <w:adjustRightInd w:val="0"/>
        <w:rPr>
          <w:b/>
          <w:bCs/>
          <w:lang w:eastAsia="ja-JP"/>
        </w:rPr>
      </w:pPr>
    </w:p>
    <w:p w14:paraId="327E7BD3" w14:textId="65109C3D" w:rsidR="00BB42AE" w:rsidRPr="00BB42AE" w:rsidRDefault="00BB42AE" w:rsidP="00BB42AE">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did </w:t>
      </w:r>
      <w:r>
        <w:rPr>
          <w:lang w:eastAsia="ja-JP"/>
        </w:rPr>
        <w:t>Frances Perkins</w:t>
      </w:r>
      <w:r>
        <w:rPr>
          <w:lang w:eastAsia="ja-JP"/>
        </w:rPr>
        <w:t xml:space="preserve"> assist? Including what?</w:t>
      </w: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BB42AE"/>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0870D7"/>
    <w:multiLevelType w:val="hybridMultilevel"/>
    <w:tmpl w:val="28328458"/>
    <w:lvl w:ilvl="0" w:tplc="2A9E5A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52999371">
    <w:abstractNumId w:val="0"/>
  </w:num>
  <w:num w:numId="2" w16cid:durableId="1786534596">
    <w:abstractNumId w:val="4"/>
  </w:num>
  <w:num w:numId="3" w16cid:durableId="1220285015">
    <w:abstractNumId w:val="3"/>
  </w:num>
  <w:num w:numId="4" w16cid:durableId="605119222">
    <w:abstractNumId w:val="2"/>
  </w:num>
  <w:num w:numId="5" w16cid:durableId="621414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BB42AE"/>
    <w:rsid w:val="00C80A64"/>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167</Words>
  <Characters>952</Characters>
  <Application>Microsoft Office Word</Application>
  <DocSecurity>0</DocSecurity>
  <Lines>7</Lines>
  <Paragraphs>2</Paragraphs>
  <ScaleCrop>false</ScaleCrop>
  <Company>Mark's Text Terminal</Company>
  <LinksUpToDate>false</LinksUpToDate>
  <CharactersWithSpaces>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2021-01-18T14:50:00Z</dcterms:created>
  <dcterms:modified xsi:type="dcterms:W3CDTF">2022-06-03T21:40:00Z</dcterms:modified>
</cp:coreProperties>
</file>