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7244F13F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 w:rsidR="008C220B">
        <w:rPr>
          <w:b/>
        </w:rPr>
        <w:t xml:space="preserve"> </w:t>
      </w:r>
      <w:r w:rsidR="008C220B">
        <w:rPr>
          <w:b/>
          <w:i/>
          <w:iCs/>
        </w:rPr>
        <w:t>Eudora Welty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7527461" w14:textId="77777777" w:rsidR="008C220B" w:rsidRDefault="008C220B" w:rsidP="008C220B">
      <w:r w:rsidRPr="00FE474D">
        <w:rPr>
          <w:b/>
        </w:rPr>
        <w:t>Eudora Welty</w:t>
      </w:r>
      <w:r>
        <w:t xml:space="preserve"> A twentieth-century American writer known for her short stories and novels that depict the people and life of the rural South. Her works include such collections as </w:t>
      </w:r>
      <w:r w:rsidRPr="00FE474D">
        <w:rPr>
          <w:i/>
        </w:rPr>
        <w:t>The Golden Apples</w:t>
      </w:r>
      <w:r>
        <w:t xml:space="preserve"> and the novels </w:t>
      </w:r>
      <w:r w:rsidRPr="00FE474D">
        <w:rPr>
          <w:i/>
        </w:rPr>
        <w:t>Ponder the Heart</w:t>
      </w:r>
      <w:r>
        <w:t xml:space="preserve"> and the Pulitzer Prize– winning </w:t>
      </w:r>
      <w:r w:rsidRPr="00FE474D">
        <w:rPr>
          <w:i/>
        </w:rPr>
        <w:t>The Optimist’s Daughter</w:t>
      </w:r>
      <w:r>
        <w:t>.</w:t>
      </w:r>
    </w:p>
    <w:p w14:paraId="59E800C9" w14:textId="4ADFF1BE" w:rsidR="008C220B" w:rsidRPr="008C220B" w:rsidRDefault="008C220B" w:rsidP="008C220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Eudora Welty? </w:t>
      </w:r>
      <w:r w:rsidRPr="008C220B">
        <w:rPr>
          <w:b/>
          <w:bCs/>
          <w:lang w:eastAsia="ja-JP"/>
        </w:rPr>
        <w:t>For what</w:t>
      </w:r>
      <w:r>
        <w:rPr>
          <w:lang w:eastAsia="ja-JP"/>
        </w:rPr>
        <w:t xml:space="preserve"> is she known?</w:t>
      </w:r>
    </w:p>
    <w:p w14:paraId="0C49D2C1" w14:textId="77777777" w:rsidR="008C220B" w:rsidRP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DF2D76" w14:textId="1BE79933" w:rsidR="008C220B" w:rsidRPr="008C220B" w:rsidRDefault="008C220B" w:rsidP="008C220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 Eudora Welty’s works include?</w:t>
      </w:r>
    </w:p>
    <w:p w14:paraId="026CAF9E" w14:textId="77777777" w:rsidR="008C220B" w:rsidRPr="008C220B" w:rsidRDefault="008C220B" w:rsidP="008C220B">
      <w:pPr>
        <w:pStyle w:val="ListParagraph"/>
        <w:rPr>
          <w:b/>
          <w:bCs/>
          <w:lang w:eastAsia="ja-JP"/>
        </w:rPr>
      </w:pPr>
    </w:p>
    <w:p w14:paraId="1EECEDD4" w14:textId="77777777" w:rsidR="008C220B" w:rsidRPr="008C220B" w:rsidRDefault="008C220B" w:rsidP="008C220B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4C638F61" w14:textId="77777777" w:rsidR="008C220B" w:rsidRPr="008C220B" w:rsidRDefault="008C220B" w:rsidP="008C220B">
      <w:pPr>
        <w:pStyle w:val="ListParagraph"/>
        <w:rPr>
          <w:b/>
          <w:bCs/>
          <w:lang w:eastAsia="ja-JP"/>
        </w:rPr>
      </w:pPr>
    </w:p>
    <w:p w14:paraId="635133F5" w14:textId="22806D02" w:rsidR="008C220B" w:rsidRPr="008C220B" w:rsidRDefault="008C220B" w:rsidP="008C220B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honor did Eudora Welty receive for </w:t>
      </w:r>
      <w:r w:rsidRPr="008C220B">
        <w:rPr>
          <w:i/>
          <w:iCs/>
          <w:lang w:eastAsia="ja-JP"/>
        </w:rPr>
        <w:t>The Optimist’s Daughter</w:t>
      </w:r>
      <w:r>
        <w:rPr>
          <w:lang w:eastAsia="ja-JP"/>
        </w:rPr>
        <w:t>?</w:t>
      </w:r>
    </w:p>
    <w:p w14:paraId="33E2A75D" w14:textId="3FC41B84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1607523" w14:textId="4C7AA5EB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83BF8EC" w14:textId="4FC93353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4C2DCD4" w14:textId="729E9D82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A0D8507" w14:textId="03B540AD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B7EEC3C" w14:textId="2F39AD43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B8B9A8" w14:textId="13B74577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8F09B20" w14:textId="417C23F8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7CB8FC" w14:textId="15D177DD" w:rsid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E474FF" w14:textId="77777777" w:rsidR="008C220B" w:rsidRDefault="008C220B" w:rsidP="008C220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869353A" w14:textId="77777777" w:rsidR="008C220B" w:rsidRDefault="008C220B" w:rsidP="008C220B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  <w:iCs/>
        </w:rPr>
        <w:t>Eudora Welty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2BBCB3" w14:textId="77777777" w:rsidR="008C220B" w:rsidRDefault="008C220B" w:rsidP="008C220B">
      <w:r w:rsidRPr="00FE474D">
        <w:rPr>
          <w:b/>
        </w:rPr>
        <w:t>Eudora Welty</w:t>
      </w:r>
      <w:r>
        <w:t xml:space="preserve"> A twentieth-century American writer known for her short stories and novels that depict the people and life of the rural South. Her works include such collections as </w:t>
      </w:r>
      <w:r w:rsidRPr="00FE474D">
        <w:rPr>
          <w:i/>
        </w:rPr>
        <w:t>The Golden Apples</w:t>
      </w:r>
      <w:r>
        <w:t xml:space="preserve"> and the novels </w:t>
      </w:r>
      <w:r w:rsidRPr="00FE474D">
        <w:rPr>
          <w:i/>
        </w:rPr>
        <w:t>Ponder the Heart</w:t>
      </w:r>
      <w:r>
        <w:t xml:space="preserve"> and the Pulitzer Prize– winning </w:t>
      </w:r>
      <w:r w:rsidRPr="00FE474D">
        <w:rPr>
          <w:i/>
        </w:rPr>
        <w:t>The Optimist’s Daughter</w:t>
      </w:r>
      <w:r>
        <w:t>.</w:t>
      </w:r>
    </w:p>
    <w:p w14:paraId="23F2F592" w14:textId="77777777" w:rsidR="008C220B" w:rsidRPr="008C220B" w:rsidRDefault="008C220B" w:rsidP="008C220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is Eudora Welty? </w:t>
      </w:r>
      <w:r w:rsidRPr="008C220B">
        <w:rPr>
          <w:b/>
          <w:bCs/>
          <w:lang w:eastAsia="ja-JP"/>
        </w:rPr>
        <w:t>For what</w:t>
      </w:r>
      <w:r>
        <w:rPr>
          <w:lang w:eastAsia="ja-JP"/>
        </w:rPr>
        <w:t xml:space="preserve"> is she known?</w:t>
      </w:r>
    </w:p>
    <w:p w14:paraId="3AC3B403" w14:textId="77777777" w:rsidR="008C220B" w:rsidRPr="008C220B" w:rsidRDefault="008C220B" w:rsidP="008C220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DDA5FE" w14:textId="77777777" w:rsidR="008C220B" w:rsidRPr="008C220B" w:rsidRDefault="008C220B" w:rsidP="008C220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do Eudora Welty’s works include?</w:t>
      </w:r>
    </w:p>
    <w:p w14:paraId="5235BF03" w14:textId="77777777" w:rsidR="008C220B" w:rsidRPr="008C220B" w:rsidRDefault="008C220B" w:rsidP="008C220B">
      <w:pPr>
        <w:pStyle w:val="ListParagraph"/>
        <w:rPr>
          <w:b/>
          <w:bCs/>
          <w:lang w:eastAsia="ja-JP"/>
        </w:rPr>
      </w:pPr>
    </w:p>
    <w:p w14:paraId="72EDC9B4" w14:textId="77777777" w:rsidR="008C220B" w:rsidRPr="008C220B" w:rsidRDefault="008C220B" w:rsidP="008C220B">
      <w:pPr>
        <w:pStyle w:val="ListParagraph"/>
        <w:widowControl w:val="0"/>
        <w:autoSpaceDE w:val="0"/>
        <w:autoSpaceDN w:val="0"/>
        <w:adjustRightInd w:val="0"/>
        <w:jc w:val="left"/>
        <w:rPr>
          <w:b/>
          <w:bCs/>
          <w:lang w:eastAsia="ja-JP"/>
        </w:rPr>
      </w:pPr>
    </w:p>
    <w:p w14:paraId="275FEE1C" w14:textId="77777777" w:rsidR="008C220B" w:rsidRPr="008C220B" w:rsidRDefault="008C220B" w:rsidP="008C220B">
      <w:pPr>
        <w:pStyle w:val="ListParagraph"/>
        <w:rPr>
          <w:b/>
          <w:bCs/>
          <w:lang w:eastAsia="ja-JP"/>
        </w:rPr>
      </w:pPr>
    </w:p>
    <w:p w14:paraId="1FF0045F" w14:textId="3526791D" w:rsidR="008C220B" w:rsidRPr="008C220B" w:rsidRDefault="008C220B" w:rsidP="008C220B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 xml:space="preserve">honor did Eudora Welty receive for </w:t>
      </w:r>
      <w:r w:rsidRPr="008C220B">
        <w:rPr>
          <w:i/>
          <w:iCs/>
          <w:lang w:eastAsia="ja-JP"/>
        </w:rPr>
        <w:t>The Optimist’s Daughter</w:t>
      </w:r>
      <w:r>
        <w:rPr>
          <w:lang w:eastAsia="ja-JP"/>
        </w:rPr>
        <w:t>?</w:t>
      </w: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8C220B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9452C4"/>
    <w:multiLevelType w:val="hybridMultilevel"/>
    <w:tmpl w:val="816A3CFE"/>
    <w:lvl w:ilvl="0" w:tplc="D83035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E8C7DC0"/>
    <w:multiLevelType w:val="hybridMultilevel"/>
    <w:tmpl w:val="816A3CF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7164036">
    <w:abstractNumId w:val="0"/>
  </w:num>
  <w:num w:numId="2" w16cid:durableId="1897082738">
    <w:abstractNumId w:val="4"/>
  </w:num>
  <w:num w:numId="3" w16cid:durableId="1768765490">
    <w:abstractNumId w:val="3"/>
  </w:num>
  <w:num w:numId="4" w16cid:durableId="136994782">
    <w:abstractNumId w:val="2"/>
  </w:num>
  <w:num w:numId="5" w16cid:durableId="971323550">
    <w:abstractNumId w:val="1"/>
  </w:num>
  <w:num w:numId="6" w16cid:durableId="20004247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44EA5"/>
    <w:rsid w:val="00852BCF"/>
    <w:rsid w:val="008C220B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9</TotalTime>
  <Pages>1</Pages>
  <Words>254</Words>
  <Characters>1448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2022-05-30T15:36:00Z</dcterms:modified>
</cp:coreProperties>
</file>