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5807F13A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657E81">
        <w:rPr>
          <w:b/>
          <w:i/>
        </w:rPr>
        <w:t>Personal Pronoun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0A4E06C" w14:textId="77777777" w:rsidR="00657E81" w:rsidRDefault="00657E81" w:rsidP="00657E81">
      <w:r w:rsidRPr="00BC7F48">
        <w:rPr>
          <w:b/>
        </w:rPr>
        <w:t>personal pronoun</w:t>
      </w:r>
      <w:r>
        <w:t xml:space="preserve"> A pronoun that represents a person in a sentence. Personal pronouns have different forms depending on their case, gender, and number, as follows: </w:t>
      </w:r>
    </w:p>
    <w:p w14:paraId="00428E78" w14:textId="77777777" w:rsidR="00657E81" w:rsidRPr="006350DE" w:rsidRDefault="00657E81" w:rsidP="00657E81">
      <w:pPr>
        <w:rPr>
          <w:b/>
        </w:rPr>
      </w:pPr>
      <w:r>
        <w:rPr>
          <w:b/>
        </w:rPr>
        <w:t>Singular</w:t>
      </w:r>
    </w:p>
    <w:p w14:paraId="14602F32" w14:textId="77777777" w:rsidR="00657E81" w:rsidRDefault="00657E81" w:rsidP="00657E81">
      <w:r w:rsidRPr="00346D68">
        <w:rPr>
          <w:b/>
        </w:rPr>
        <w:t>nominative:</w:t>
      </w:r>
      <w:r>
        <w:t xml:space="preserve"> I, you, he, she, it </w:t>
      </w:r>
    </w:p>
    <w:p w14:paraId="48FF3AFA" w14:textId="77777777" w:rsidR="00657E81" w:rsidRDefault="00657E81" w:rsidP="00657E81">
      <w:r w:rsidRPr="00346D68">
        <w:rPr>
          <w:b/>
        </w:rPr>
        <w:t>objective:</w:t>
      </w:r>
      <w:r>
        <w:t xml:space="preserve"> me, you, him, her, it</w:t>
      </w:r>
    </w:p>
    <w:p w14:paraId="0286584E" w14:textId="77777777" w:rsidR="00657E81" w:rsidRDefault="00657E81" w:rsidP="00657E81">
      <w:r w:rsidRPr="00346D68">
        <w:rPr>
          <w:b/>
        </w:rPr>
        <w:t>possessive:</w:t>
      </w:r>
      <w:r>
        <w:t xml:space="preserve"> my, mine, your, yours, his, her, hers, its </w:t>
      </w:r>
    </w:p>
    <w:p w14:paraId="76F658F6" w14:textId="77777777" w:rsidR="00657E81" w:rsidRDefault="00657E81" w:rsidP="00657E81">
      <w:pPr>
        <w:rPr>
          <w:b/>
        </w:rPr>
      </w:pPr>
      <w:r>
        <w:rPr>
          <w:b/>
        </w:rPr>
        <w:t>Plural</w:t>
      </w:r>
    </w:p>
    <w:p w14:paraId="63BFD126" w14:textId="77777777" w:rsidR="00657E81" w:rsidRDefault="00657E81" w:rsidP="00657E81">
      <w:pPr>
        <w:rPr>
          <w:b/>
        </w:rPr>
      </w:pPr>
      <w:r>
        <w:rPr>
          <w:b/>
        </w:rPr>
        <w:t xml:space="preserve">nominative: </w:t>
      </w:r>
      <w:r>
        <w:t>we, you, they</w:t>
      </w:r>
    </w:p>
    <w:p w14:paraId="50C7926B" w14:textId="77777777" w:rsidR="00657E81" w:rsidRDefault="00657E81" w:rsidP="00657E81">
      <w:pPr>
        <w:rPr>
          <w:b/>
        </w:rPr>
      </w:pPr>
      <w:r>
        <w:rPr>
          <w:b/>
        </w:rPr>
        <w:t xml:space="preserve">objective: </w:t>
      </w:r>
      <w:r>
        <w:t>us, you, them</w:t>
      </w:r>
    </w:p>
    <w:p w14:paraId="43BE252C" w14:textId="33C9A749" w:rsidR="00657E81" w:rsidRPr="00657E81" w:rsidRDefault="00657E81" w:rsidP="00657E81">
      <w:proofErr w:type="spellStart"/>
      <w:r>
        <w:rPr>
          <w:b/>
        </w:rPr>
        <w:t>possesssive</w:t>
      </w:r>
      <w:proofErr w:type="spellEnd"/>
      <w:r>
        <w:rPr>
          <w:b/>
        </w:rPr>
        <w:t xml:space="preserve">: </w:t>
      </w:r>
      <w:r>
        <w:t>our, ours, your, yours, yours, their, theirs.</w:t>
      </w:r>
    </w:p>
    <w:p w14:paraId="634F206D" w14:textId="44F5AC96" w:rsidR="00657E81" w:rsidRPr="00657E81" w:rsidRDefault="00657E81" w:rsidP="00657E81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a personal pronoun?</w:t>
      </w:r>
    </w:p>
    <w:p w14:paraId="1FEADF9E" w14:textId="7DFF08B1" w:rsidR="00657E81" w:rsidRDefault="00657E81" w:rsidP="00657E8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BFD6F41" w14:textId="77777777" w:rsidR="00657E81" w:rsidRDefault="00657E81" w:rsidP="00657E8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A231A63" w14:textId="77777777" w:rsidR="00657E81" w:rsidRPr="00657E81" w:rsidRDefault="00657E81" w:rsidP="00657E8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211C147" w14:textId="3F6EAFF4" w:rsidR="00657E81" w:rsidRPr="00657E81" w:rsidRDefault="00657E81" w:rsidP="00657E81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On what </w:t>
      </w:r>
      <w:r>
        <w:rPr>
          <w:lang w:eastAsia="ja-JP"/>
        </w:rPr>
        <w:t>does the form of the personal pronoun depend?</w:t>
      </w:r>
    </w:p>
    <w:p w14:paraId="66D535C5" w14:textId="77777777" w:rsidR="00657E81" w:rsidRPr="00657E81" w:rsidRDefault="00657E81" w:rsidP="00657E81">
      <w:pPr>
        <w:pStyle w:val="ListParagraph"/>
        <w:rPr>
          <w:b/>
          <w:bCs/>
          <w:lang w:eastAsia="ja-JP"/>
        </w:rPr>
      </w:pPr>
    </w:p>
    <w:p w14:paraId="1460F64A" w14:textId="04A1DB52" w:rsidR="00657E81" w:rsidRDefault="00657E81" w:rsidP="00657E81">
      <w:pPr>
        <w:pStyle w:val="ListParagraph"/>
        <w:widowControl w:val="0"/>
        <w:autoSpaceDE w:val="0"/>
        <w:autoSpaceDN w:val="0"/>
        <w:adjustRightInd w:val="0"/>
        <w:jc w:val="left"/>
        <w:rPr>
          <w:b/>
          <w:bCs/>
          <w:lang w:eastAsia="ja-JP"/>
        </w:rPr>
      </w:pPr>
    </w:p>
    <w:p w14:paraId="50678FF0" w14:textId="77777777" w:rsidR="00657E81" w:rsidRPr="00657E81" w:rsidRDefault="00657E81" w:rsidP="00657E81">
      <w:pPr>
        <w:pStyle w:val="ListParagraph"/>
        <w:widowControl w:val="0"/>
        <w:autoSpaceDE w:val="0"/>
        <w:autoSpaceDN w:val="0"/>
        <w:adjustRightInd w:val="0"/>
        <w:jc w:val="left"/>
        <w:rPr>
          <w:b/>
          <w:bCs/>
          <w:lang w:eastAsia="ja-JP"/>
        </w:rPr>
      </w:pPr>
    </w:p>
    <w:p w14:paraId="09CE8C39" w14:textId="2FB84B77" w:rsidR="00657E81" w:rsidRDefault="00657E81" w:rsidP="00657E81">
      <w:pPr>
        <w:pStyle w:val="ListParagraph"/>
        <w:rPr>
          <w:b/>
          <w:bCs/>
          <w:lang w:eastAsia="ja-JP"/>
        </w:rPr>
      </w:pPr>
    </w:p>
    <w:p w14:paraId="4C33E5AD" w14:textId="77777777" w:rsidR="00657E81" w:rsidRPr="00657E81" w:rsidRDefault="00657E81" w:rsidP="00657E81">
      <w:pPr>
        <w:pStyle w:val="ListParagraph"/>
        <w:rPr>
          <w:b/>
          <w:bCs/>
          <w:lang w:eastAsia="ja-JP"/>
        </w:rPr>
      </w:pPr>
    </w:p>
    <w:p w14:paraId="779427FA" w14:textId="1AC09916" w:rsidR="00657E81" w:rsidRPr="00657E81" w:rsidRDefault="00657E81" w:rsidP="00657E81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Please write </w:t>
      </w:r>
      <w:r>
        <w:rPr>
          <w:lang w:eastAsia="ja-JP"/>
        </w:rPr>
        <w:t xml:space="preserve">a few examples of pronouns in both the singular and plural; </w:t>
      </w:r>
      <w:r w:rsidRPr="00657E81">
        <w:rPr>
          <w:b/>
          <w:bCs/>
          <w:lang w:eastAsia="ja-JP"/>
        </w:rPr>
        <w:t>please also identify</w:t>
      </w:r>
      <w:r>
        <w:rPr>
          <w:lang w:eastAsia="ja-JP"/>
        </w:rPr>
        <w:t xml:space="preserve"> their case (</w:t>
      </w:r>
      <w:proofErr w:type="gramStart"/>
      <w:r>
        <w:rPr>
          <w:lang w:eastAsia="ja-JP"/>
        </w:rPr>
        <w:t>i.e.</w:t>
      </w:r>
      <w:proofErr w:type="gramEnd"/>
      <w:r>
        <w:rPr>
          <w:lang w:eastAsia="ja-JP"/>
        </w:rPr>
        <w:t xml:space="preserve"> plural, objective, or possessive).</w:t>
      </w:r>
    </w:p>
    <w:p w14:paraId="69BDA8B2" w14:textId="1A35918B" w:rsidR="00657E81" w:rsidRDefault="00657E81" w:rsidP="00657E8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41D2E62" w14:textId="3E891183" w:rsidR="00657E81" w:rsidRDefault="00657E81" w:rsidP="00657E8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B719300" w14:textId="77777777" w:rsidR="00657E81" w:rsidRPr="00657E81" w:rsidRDefault="00657E81" w:rsidP="00657E8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1B43E23" w14:textId="2F5D5892" w:rsidR="00657E81" w:rsidRPr="00657E81" w:rsidRDefault="00657E81" w:rsidP="00657E81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Please compose </w:t>
      </w:r>
      <w:r>
        <w:rPr>
          <w:lang w:eastAsia="ja-JP"/>
        </w:rPr>
        <w:t>four sentences using pronouns in the correct case depending on their position and use in the sentence.</w:t>
      </w:r>
    </w:p>
    <w:p w14:paraId="08EE5CE3" w14:textId="23DA99B6" w:rsid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657E81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5C6428"/>
    <w:multiLevelType w:val="hybridMultilevel"/>
    <w:tmpl w:val="5C3035BC"/>
    <w:lvl w:ilvl="0" w:tplc="1374BC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48234492">
    <w:abstractNumId w:val="0"/>
  </w:num>
  <w:num w:numId="2" w16cid:durableId="2130320024">
    <w:abstractNumId w:val="4"/>
  </w:num>
  <w:num w:numId="3" w16cid:durableId="1391923363">
    <w:abstractNumId w:val="3"/>
  </w:num>
  <w:num w:numId="4" w16cid:durableId="524099914">
    <w:abstractNumId w:val="2"/>
  </w:num>
  <w:num w:numId="5" w16cid:durableId="10632596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5D65D1"/>
    <w:rsid w:val="00657E81"/>
    <w:rsid w:val="00660C35"/>
    <w:rsid w:val="0066253D"/>
    <w:rsid w:val="00744EA5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10</TotalTime>
  <Pages>1</Pages>
  <Words>177</Words>
  <Characters>1009</Characters>
  <Application>Microsoft Office Word</Application>
  <DocSecurity>0</DocSecurity>
  <Lines>8</Lines>
  <Paragraphs>2</Paragraphs>
  <ScaleCrop>false</ScaleCrop>
  <Company>Mark's Text Terminal</Company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2021-01-18T14:50:00Z</dcterms:created>
  <dcterms:modified xsi:type="dcterms:W3CDTF">2022-05-29T11:48:00Z</dcterms:modified>
</cp:coreProperties>
</file>