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1515B8C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8613D">
        <w:rPr>
          <w:b/>
          <w:i/>
        </w:rPr>
        <w:t>Rhyme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931C32E" w14:textId="77777777" w:rsidR="0048613D" w:rsidRDefault="0048613D" w:rsidP="0048613D">
      <w:r w:rsidRPr="00105924">
        <w:rPr>
          <w:b/>
        </w:rPr>
        <w:t>rhyme</w:t>
      </w:r>
      <w:r>
        <w:t xml:space="preserve"> A similarity of sound between words, such as </w:t>
      </w:r>
      <w:r w:rsidRPr="00654F0B">
        <w:rPr>
          <w:i/>
        </w:rPr>
        <w:t>moon</w:t>
      </w:r>
      <w:r>
        <w:t xml:space="preserve">, </w:t>
      </w:r>
      <w:r w:rsidRPr="00654F0B">
        <w:rPr>
          <w:i/>
        </w:rPr>
        <w:t>spoon</w:t>
      </w:r>
      <w:r>
        <w:t xml:space="preserve">, </w:t>
      </w:r>
      <w:r w:rsidRPr="00654F0B">
        <w:rPr>
          <w:i/>
        </w:rPr>
        <w:t>croon</w:t>
      </w:r>
      <w:r>
        <w:t>, tune, and June. Rhyme is often employed in verse.</w:t>
      </w:r>
    </w:p>
    <w:p w14:paraId="08EE5CE3" w14:textId="3543DD3A" w:rsidR="0066253D" w:rsidRPr="0048613D" w:rsidRDefault="0048613D" w:rsidP="0048613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rhyme?</w:t>
      </w:r>
    </w:p>
    <w:p w14:paraId="078AB904" w14:textId="651B32F4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7EA5DD" w14:textId="77777777" w:rsidR="0048613D" w:rsidRP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A06B5E" w14:textId="3FA8ECE1" w:rsidR="0048613D" w:rsidRPr="0048613D" w:rsidRDefault="0048613D" w:rsidP="0048613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Where </w:t>
      </w:r>
      <w:r>
        <w:rPr>
          <w:lang w:eastAsia="ja-JP"/>
        </w:rPr>
        <w:t>is rhyme often employed?</w:t>
      </w:r>
    </w:p>
    <w:p w14:paraId="4E945BBD" w14:textId="738CB8E3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89DE103" w14:textId="5BCE165E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3CEBBE" w14:textId="182C9877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E1C8CD" w14:textId="4DE12375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11A282E" w14:textId="73845409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698C99E" w14:textId="1E7B7F0D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2C5E899" w14:textId="7D78E502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F67D1C" w14:textId="082A5DA3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56EE1C" w14:textId="0DF99559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AE31D65" w14:textId="35EB9005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00F1F9" w14:textId="244FB55A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0ECF3A5" w14:textId="3D4BD264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0D30AD1" w14:textId="5B52A826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09AACD" w14:textId="46EA2AA7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0731AA4" w14:textId="7AD1D479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D1306C" w14:textId="1A3B92DA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B4EE2E" w14:textId="77777777" w:rsidR="0048613D" w:rsidRDefault="0048613D" w:rsidP="0048613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D2236CC" w14:textId="77777777" w:rsidR="0048613D" w:rsidRDefault="0048613D" w:rsidP="004861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Rhyme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49D1304" w14:textId="77777777" w:rsidR="0048613D" w:rsidRDefault="0048613D" w:rsidP="0048613D">
      <w:r w:rsidRPr="00105924">
        <w:rPr>
          <w:b/>
        </w:rPr>
        <w:t>rhyme</w:t>
      </w:r>
      <w:r>
        <w:t xml:space="preserve"> A similarity of sound between words, such as </w:t>
      </w:r>
      <w:r w:rsidRPr="00654F0B">
        <w:rPr>
          <w:i/>
        </w:rPr>
        <w:t>moon</w:t>
      </w:r>
      <w:r>
        <w:t xml:space="preserve">, </w:t>
      </w:r>
      <w:r w:rsidRPr="00654F0B">
        <w:rPr>
          <w:i/>
        </w:rPr>
        <w:t>spoon</w:t>
      </w:r>
      <w:r>
        <w:t xml:space="preserve">, </w:t>
      </w:r>
      <w:r w:rsidRPr="00654F0B">
        <w:rPr>
          <w:i/>
        </w:rPr>
        <w:t>croon</w:t>
      </w:r>
      <w:r>
        <w:t>, tune, and June. Rhyme is often employed in verse.</w:t>
      </w:r>
    </w:p>
    <w:p w14:paraId="28EF514D" w14:textId="77777777" w:rsidR="0048613D" w:rsidRPr="0048613D" w:rsidRDefault="0048613D" w:rsidP="0048613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rhyme?</w:t>
      </w:r>
    </w:p>
    <w:p w14:paraId="000ED071" w14:textId="77777777" w:rsid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5F2DE1" w14:textId="77777777" w:rsidR="0048613D" w:rsidRPr="0048613D" w:rsidRDefault="0048613D" w:rsidP="0048613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6FFEBD" w14:textId="77777777" w:rsidR="0048613D" w:rsidRPr="0048613D" w:rsidRDefault="0048613D" w:rsidP="0048613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Where </w:t>
      </w:r>
      <w:r>
        <w:rPr>
          <w:lang w:eastAsia="ja-JP"/>
        </w:rPr>
        <w:t>is rhyme often employed?</w:t>
      </w:r>
    </w:p>
    <w:p w14:paraId="7A7D7315" w14:textId="77777777" w:rsidR="0048613D" w:rsidRPr="0048613D" w:rsidRDefault="0048613D" w:rsidP="0048613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48613D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C4161"/>
    <w:multiLevelType w:val="hybridMultilevel"/>
    <w:tmpl w:val="7BAAB7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292D2F"/>
    <w:multiLevelType w:val="hybridMultilevel"/>
    <w:tmpl w:val="7BAAB768"/>
    <w:lvl w:ilvl="0" w:tplc="76F4E1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160330">
    <w:abstractNumId w:val="0"/>
  </w:num>
  <w:num w:numId="2" w16cid:durableId="375198217">
    <w:abstractNumId w:val="4"/>
  </w:num>
  <w:num w:numId="3" w16cid:durableId="2008946998">
    <w:abstractNumId w:val="3"/>
  </w:num>
  <w:num w:numId="4" w16cid:durableId="1397046210">
    <w:abstractNumId w:val="2"/>
  </w:num>
  <w:num w:numId="5" w16cid:durableId="136454507">
    <w:abstractNumId w:val="5"/>
  </w:num>
  <w:num w:numId="6" w16cid:durableId="1477916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48613D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173</Words>
  <Characters>988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2022-05-29T15:00:00Z</dcterms:modified>
</cp:coreProperties>
</file>