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72ACE0"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A5EFCDD" w14:textId="77777777" w:rsidR="002F55A8" w:rsidRDefault="00CA448A" w:rsidP="002F55A8">
      <w:r>
        <w:rPr>
          <w:b/>
        </w:rPr>
        <w:t>Intellectual Devotional American History Reading:</w:t>
      </w:r>
      <w:r w:rsidR="002F55A8">
        <w:rPr>
          <w:b/>
        </w:rPr>
        <w:t xml:space="preserve"> </w:t>
      </w:r>
      <w:r w:rsidR="00E532BE">
        <w:rPr>
          <w:b/>
          <w:i/>
        </w:rPr>
        <w:t>Fifty-Fourth Massachusetts Infantry</w:t>
      </w:r>
      <w:r w:rsidR="002F55A8">
        <w:rPr>
          <w:b/>
        </w:rPr>
        <w:t xml:space="preserve">. </w:t>
      </w:r>
      <w:r w:rsidR="002F55A8">
        <w:t xml:space="preserve">Please use this reading on </w:t>
      </w:r>
      <w:r w:rsidR="00E532BE">
        <w:t xml:space="preserve">the famous all-black Union regiment in the American Civil War, </w:t>
      </w:r>
      <w:r w:rsidR="00E532BE" w:rsidRPr="00E532BE">
        <w:rPr>
          <w:i/>
        </w:rPr>
        <w:t>the Fifty-Fourth Massachusetts Infantry</w:t>
      </w:r>
      <w:r w:rsidR="00E532BE">
        <w:t>,</w:t>
      </w:r>
      <w:r w:rsidR="002F55A8">
        <w:t xml:space="preserve"> to answer the reading comprehension questions on the worksheet that accompanies it.</w:t>
      </w:r>
    </w:p>
    <w:p w14:paraId="2917B547" w14:textId="77777777" w:rsidR="00E532BE" w:rsidRDefault="00E532BE" w:rsidP="002F55A8"/>
    <w:p w14:paraId="0D923C8A" w14:textId="65FCDEF8" w:rsidR="00E532BE" w:rsidRDefault="00E532BE" w:rsidP="002F55A8">
      <w:r>
        <w:t xml:space="preserve">Although the Union attack on Battery Wagner on July 11, 1863, had little military impact on the Civil War </w:t>
      </w:r>
      <w:r w:rsidR="00361D0C">
        <w:t>(1861-1865), it marked a significant milestone in the history of civil right and American warfare.</w:t>
      </w:r>
      <w:r w:rsidR="00162CE7">
        <w:t xml:space="preserve"> The 600-man unit that led the assault on the </w:t>
      </w:r>
      <w:r w:rsidR="00EE3971">
        <w:t>on the small Confederate fortress in Charleston, South Carolina, was the Fifty-Fourth Massachusetts Infantry Regiment, the first all-black unit in the history of the United States Army.</w:t>
      </w:r>
    </w:p>
    <w:p w14:paraId="70C58E9C" w14:textId="77777777" w:rsidR="00EE3971" w:rsidRDefault="00EE3971" w:rsidP="002F55A8"/>
    <w:p w14:paraId="3102CA4E" w14:textId="16555204" w:rsidR="00EE3971" w:rsidRDefault="00EE3971" w:rsidP="002F55A8">
      <w:r>
        <w:t>African-Americans had fought</w:t>
      </w:r>
      <w:r w:rsidR="00AB0DA1">
        <w:t xml:space="preserve"> in the American Revolution, but at the outset of the Civil War, the military strongly resisted accepting black volunteers as regular soldiers. Only in March 1863, with the war raging and manpower short, did President Abraham Lincoln (1809-1865) sign the Emancipation Proclamation allowing black soldiers too enlist in segregated regiments.</w:t>
      </w:r>
    </w:p>
    <w:p w14:paraId="0BDF7342" w14:textId="77777777" w:rsidR="00AB0DA1" w:rsidRDefault="00AB0DA1" w:rsidP="002F55A8"/>
    <w:p w14:paraId="62382F47" w14:textId="69B6E7EE" w:rsidR="00AB0DA1" w:rsidRDefault="00AB0DA1" w:rsidP="002F55A8">
      <w:r>
        <w:t>Not surprisingly, many African-Americans in the North, eager for a chance to help crush slavery, rushed to join the fight against the Confederacy, including two sons of the prominent abolitionist Frederick Douglass (1817-1895). Within months of Lincoln’s order, the Fifty-Fourth Massachusetts was ready for combat.</w:t>
      </w:r>
    </w:p>
    <w:p w14:paraId="704A33EC" w14:textId="77777777" w:rsidR="00AB0DA1" w:rsidRDefault="00AB0DA1" w:rsidP="002F55A8"/>
    <w:p w14:paraId="28EC97C3" w14:textId="2D9E264A" w:rsidR="00AB0DA1" w:rsidRDefault="00AB0DA1" w:rsidP="002F55A8">
      <w:r>
        <w:t xml:space="preserve">Even before entering the battlefield, the soldiers in the regiment endured a series of humiliations from their own leadership. Initially, the War Department in Washington, DC, offered to pay black privates only $10 a month, rather than the $13 paid whites of the same rank. Outraged, the soldiers of the Fifty-Fourth Massachusetts fought without pay, rather than accept less than whites. Originally, the army also refused to allow blacks to become officers. The commander of the Fifty-Fourth Massachusetts was Colonel Robert Gould Shaw, a prominent white antislavery activist from Boston. </w:t>
      </w:r>
    </w:p>
    <w:p w14:paraId="1786E8D0" w14:textId="77777777" w:rsidR="00AB0DA1" w:rsidRDefault="00AB0DA1" w:rsidP="002F55A8"/>
    <w:p w14:paraId="7DE3C1BD" w14:textId="586D247E" w:rsidR="00AC30CC" w:rsidRDefault="001E7C43">
      <w:pPr>
        <w:rPr>
          <w:b/>
          <w:u w:val="single"/>
        </w:rPr>
      </w:pPr>
      <w:r>
        <w:t>The heroics of the soldiers during the attack on Battery Wagner made the Fifty-Fourth Massachusetts nationally famous. The assault itself, ironically, was a failure, and about a third of the regiment, including Shaw, died in battle. However, the bravery of the soldiers of the Fifty-Fourth Massachusetts impressed the nation and put pressure on Congress to equalize pay for black and white soldiers, which it finally did in June 1864.</w:t>
      </w:r>
    </w:p>
    <w:p w14:paraId="258C64DA" w14:textId="77777777" w:rsidR="00AC30CC" w:rsidRDefault="00AC30CC">
      <w:pPr>
        <w:rPr>
          <w:b/>
          <w:u w:val="single"/>
        </w:rPr>
      </w:pPr>
    </w:p>
    <w:p w14:paraId="1605B5F9" w14:textId="77777777" w:rsidR="003C4D62" w:rsidRDefault="00FB16B7" w:rsidP="003C4D62">
      <w:pPr>
        <w:rPr>
          <w:b/>
        </w:rPr>
      </w:pPr>
      <w:r>
        <w:rPr>
          <w:b/>
        </w:rPr>
        <w:t>Additional Facts</w:t>
      </w:r>
      <w:r w:rsidR="003C4D62" w:rsidRPr="00FB16B7">
        <w:rPr>
          <w:b/>
        </w:rPr>
        <w:t xml:space="preserve">  </w:t>
      </w:r>
    </w:p>
    <w:p w14:paraId="6E1DCAF7" w14:textId="77777777" w:rsidR="001E7C43" w:rsidRDefault="001E7C43" w:rsidP="003C4D62">
      <w:pPr>
        <w:rPr>
          <w:b/>
        </w:rPr>
      </w:pPr>
    </w:p>
    <w:p w14:paraId="080053BB" w14:textId="53B550C3" w:rsidR="001E7C43" w:rsidRPr="001E7C43" w:rsidRDefault="001E7C43" w:rsidP="001E7C43">
      <w:pPr>
        <w:pStyle w:val="ListParagraph"/>
        <w:numPr>
          <w:ilvl w:val="0"/>
          <w:numId w:val="1"/>
        </w:numPr>
        <w:rPr>
          <w:b/>
        </w:rPr>
      </w:pPr>
      <w:r>
        <w:rPr>
          <w:i/>
        </w:rPr>
        <w:t>A member of the Fifty-Fourth Massachusetts Infantry, Sergeant William H. Carney, became the first African-American to win the Medal of Honor, the nation’s highest military decoration, for his heroism at Battery Wagner in 1863.</w:t>
      </w:r>
    </w:p>
    <w:p w14:paraId="6DE81D5B" w14:textId="77777777" w:rsidR="001E7C43" w:rsidRPr="001E7C43" w:rsidRDefault="001E7C43" w:rsidP="001E7C43">
      <w:pPr>
        <w:rPr>
          <w:b/>
        </w:rPr>
      </w:pPr>
    </w:p>
    <w:p w14:paraId="57F456DD" w14:textId="335CDC6A" w:rsidR="001E7C43" w:rsidRPr="001E7C43" w:rsidRDefault="001E7C43" w:rsidP="001E7C43">
      <w:pPr>
        <w:pStyle w:val="ListParagraph"/>
        <w:numPr>
          <w:ilvl w:val="0"/>
          <w:numId w:val="1"/>
        </w:numPr>
        <w:rPr>
          <w:b/>
        </w:rPr>
      </w:pPr>
      <w:r>
        <w:rPr>
          <w:i/>
        </w:rPr>
        <w:t>In 1897, the city of Boston erected a monument designed by Augustus Saint-Gaudens (1848-1907) in memory of the regiment, in a place of honor across the street from the Massachusetts state capitol.</w:t>
      </w:r>
    </w:p>
    <w:p w14:paraId="0C80AB46" w14:textId="77777777" w:rsidR="001E7C43" w:rsidRPr="001E7C43" w:rsidRDefault="001E7C43" w:rsidP="001E7C43">
      <w:pPr>
        <w:rPr>
          <w:b/>
        </w:rPr>
      </w:pPr>
    </w:p>
    <w:p w14:paraId="3EF2F1CE" w14:textId="3F3E9D9A" w:rsidR="00AC30CC" w:rsidRPr="001772F3" w:rsidRDefault="001772F3" w:rsidP="00D825EA">
      <w:pPr>
        <w:pStyle w:val="ListParagraph"/>
        <w:numPr>
          <w:ilvl w:val="0"/>
          <w:numId w:val="1"/>
        </w:numPr>
        <w:rPr>
          <w:b/>
          <w:u w:val="single"/>
        </w:rPr>
      </w:pPr>
      <w:r w:rsidRPr="001772F3">
        <w:rPr>
          <w:i/>
        </w:rPr>
        <w:t xml:space="preserve">The 1989 movie </w:t>
      </w:r>
      <w:r>
        <w:t>Glory</w:t>
      </w:r>
      <w:r w:rsidRPr="001772F3">
        <w:rPr>
          <w:i/>
        </w:rPr>
        <w:t>, starring Matthew Broderick and Denzel Washington, was based on the exploits of the Fifty-Fourth Massachusetts. Washington’s performance won him an Academy Award for Best Supporting Actor.</w:t>
      </w:r>
      <w:bookmarkStart w:id="0" w:name="_GoBack"/>
      <w:bookmarkEnd w:id="0"/>
    </w:p>
    <w:p w14:paraId="09334B73" w14:textId="77777777" w:rsidR="00AC30CC" w:rsidRDefault="00AC30CC">
      <w:pPr>
        <w:rPr>
          <w:b/>
          <w:u w:val="single"/>
        </w:rPr>
      </w:pPr>
    </w:p>
    <w:p w14:paraId="0FE22591" w14:textId="77777777" w:rsidR="00DA79EB" w:rsidRDefault="00AC30CC" w:rsidP="00DA79EB">
      <w:pPr>
        <w:rPr>
          <w:color w:val="000000"/>
        </w:rPr>
      </w:pPr>
      <w:r>
        <w:rPr>
          <w:b/>
        </w:rPr>
        <w:t xml:space="preserve">Adapted from: </w:t>
      </w:r>
      <w:r w:rsidR="00DA79EB">
        <w:t xml:space="preserve">Kidder, David S., and Noah Oppenheim. </w:t>
      </w:r>
      <w:r w:rsidR="00DA79EB" w:rsidRPr="0004699A">
        <w:rPr>
          <w:color w:val="000000"/>
          <w:u w:val="single"/>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71C7D449"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5E245D"/>
    <w:multiLevelType w:val="hybridMultilevel"/>
    <w:tmpl w:val="46B027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32BE"/>
    <w:rsid w:val="00162CE7"/>
    <w:rsid w:val="001772F3"/>
    <w:rsid w:val="001E7C43"/>
    <w:rsid w:val="002F55A8"/>
    <w:rsid w:val="00361D0C"/>
    <w:rsid w:val="003C4D62"/>
    <w:rsid w:val="0060575B"/>
    <w:rsid w:val="006A5E5A"/>
    <w:rsid w:val="00792E69"/>
    <w:rsid w:val="00AB0DA1"/>
    <w:rsid w:val="00AC30CC"/>
    <w:rsid w:val="00CA448A"/>
    <w:rsid w:val="00DA79EB"/>
    <w:rsid w:val="00E251AC"/>
    <w:rsid w:val="00E532BE"/>
    <w:rsid w:val="00EE3971"/>
    <w:rsid w:val="00F259E5"/>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CD69BE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ID%20PM*ah%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ID PM*ah rdtm.dotx</Template>
  <TotalTime>65</TotalTime>
  <Pages>1</Pages>
  <Words>501</Words>
  <Characters>2856</Characters>
  <Application>Microsoft Macintosh Word</Application>
  <DocSecurity>0</DocSecurity>
  <Lines>23</Lines>
  <Paragraphs>6</Paragraphs>
  <ScaleCrop>false</ScaleCrop>
  <Company>New York City Department of Education</Company>
  <LinksUpToDate>false</LinksUpToDate>
  <CharactersWithSpaces>3351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2016-10-06T15:07:00Z</dcterms:created>
  <dcterms:modified xsi:type="dcterms:W3CDTF">2016-10-06T17:50:00Z</dcterms:modified>
</cp:coreProperties>
</file>