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53107DAD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DA714A">
        <w:rPr>
          <w:b/>
          <w:i/>
        </w:rPr>
        <w:t>Obeisance</w:t>
      </w:r>
      <w:r w:rsidR="00F24EDE">
        <w:rPr>
          <w:b/>
        </w:rPr>
        <w:t xml:space="preserve"> (</w:t>
      </w:r>
      <w:r w:rsidR="00DA714A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AB23994" w14:textId="6257B389" w:rsidR="00DA714A" w:rsidRDefault="00DA714A" w:rsidP="00F24EDE"/>
    <w:p w14:paraId="598F87A1" w14:textId="0E6C2061" w:rsidR="00DA714A" w:rsidRPr="00DA714A" w:rsidRDefault="00DA714A" w:rsidP="00DA714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Some teachers mistakenly believe that their students owe them blind </w:t>
      </w:r>
      <w:r w:rsidRPr="00DA714A">
        <w:rPr>
          <w:i/>
          <w:iCs/>
        </w:rPr>
        <w:t>obeisance</w:t>
      </w:r>
      <w:r>
        <w:t>.</w:t>
      </w:r>
    </w:p>
    <w:p w14:paraId="6522F42A" w14:textId="3EE54F46" w:rsidR="00DA714A" w:rsidRPr="00DA714A" w:rsidRDefault="00DA714A" w:rsidP="00DA714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doesn’t automatically respect authority figures, especially those that expect </w:t>
      </w:r>
      <w:r w:rsidRPr="00DA714A">
        <w:rPr>
          <w:i/>
          <w:iCs/>
        </w:rPr>
        <w:t>obeisance</w:t>
      </w:r>
      <w:r>
        <w:t>.</w:t>
      </w:r>
    </w:p>
    <w:p w14:paraId="7E1F0CBD" w14:textId="6A8C31AA" w:rsidR="00DA714A" w:rsidRPr="00DA714A" w:rsidRDefault="00DA714A" w:rsidP="00DA714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In Medieval Europe, a serf gave </w:t>
      </w:r>
      <w:r w:rsidRPr="00DA714A">
        <w:rPr>
          <w:i/>
          <w:iCs/>
        </w:rPr>
        <w:t>obeisance</w:t>
      </w:r>
      <w:r>
        <w:rPr>
          <w:i/>
          <w:iCs/>
        </w:rPr>
        <w:t xml:space="preserve"> </w:t>
      </w:r>
      <w:r>
        <w:t>to his feudal lord—that was how life worked.</w:t>
      </w:r>
    </w:p>
    <w:p w14:paraId="1F5A3488" w14:textId="37F5E765" w:rsidR="00DA714A" w:rsidRPr="00DA714A" w:rsidRDefault="00DA714A" w:rsidP="00DA714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knows that because *** lives in a democracy, *** doesn’t need to pay </w:t>
      </w:r>
      <w:r w:rsidRPr="00DA714A">
        <w:rPr>
          <w:i/>
          <w:iCs/>
        </w:rPr>
        <w:t>obeisance</w:t>
      </w:r>
      <w:r>
        <w:rPr>
          <w:i/>
          <w:iCs/>
        </w:rPr>
        <w:t xml:space="preserve"> </w:t>
      </w:r>
      <w:r>
        <w:t>to political leaders.</w:t>
      </w:r>
    </w:p>
    <w:p w14:paraId="6FBAEBA6" w14:textId="78C62B2E" w:rsidR="00DA714A" w:rsidRPr="00DA714A" w:rsidRDefault="00DA714A" w:rsidP="00DA714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Expecting </w:t>
      </w:r>
      <w:r w:rsidRPr="00DA714A">
        <w:rPr>
          <w:i/>
          <w:iCs/>
        </w:rPr>
        <w:t>obeisance</w:t>
      </w:r>
      <w:r>
        <w:rPr>
          <w:i/>
          <w:iCs/>
        </w:rPr>
        <w:t xml:space="preserve"> </w:t>
      </w:r>
      <w:r>
        <w:t>from *** friends, *** told them to “Respect my authority!”</w:t>
      </w:r>
    </w:p>
    <w:p w14:paraId="0C55291E" w14:textId="77777777" w:rsidR="00F24EDE" w:rsidRDefault="00F24EDE" w:rsidP="00F24EDE"/>
    <w:p w14:paraId="3A17296F" w14:textId="752978E9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DA714A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DA714A">
        <w:rPr>
          <w:b/>
          <w:i/>
          <w:u w:val="single"/>
        </w:rPr>
        <w:t>obeisance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A31603"/>
    <w:multiLevelType w:val="hybridMultilevel"/>
    <w:tmpl w:val="0D0A9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710A29"/>
    <w:rsid w:val="00DA714A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1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5</TotalTime>
  <Pages>1</Pages>
  <Words>137</Words>
  <Characters>783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2021-03-29T13:42:00Z</dcterms:modified>
</cp:coreProperties>
</file>