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90B4DE5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C7381">
        <w:rPr>
          <w:b/>
          <w:i/>
        </w:rPr>
        <w:t>Cherokees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B8E0F26" w14:textId="77777777" w:rsidR="007C7381" w:rsidRDefault="007C7381" w:rsidP="007C7381">
      <w:r w:rsidRPr="00AA0BC1">
        <w:rPr>
          <w:b/>
        </w:rPr>
        <w:t>Cherokees</w:t>
      </w:r>
      <w:r>
        <w:t xml:space="preserve"> (</w:t>
      </w:r>
      <w:proofErr w:type="spellStart"/>
      <w:r>
        <w:t>cher</w:t>
      </w:r>
      <w:proofErr w:type="spellEnd"/>
      <w:r>
        <w:t>-uh-</w:t>
      </w:r>
      <w:proofErr w:type="spellStart"/>
      <w:r>
        <w:t>keez</w:t>
      </w:r>
      <w:proofErr w:type="spellEnd"/>
      <w:r>
        <w:t>) A Native American tribe who lived in the Southeast in the early nineteenth century; the Cherokees were known as one of the “civilized tribes” because they built schools and published a newspaper. In the 1830s, the United States government forcibly removed most of the tribe to reservations west of the Mississippi River. (See Trail of Tears.)</w:t>
      </w:r>
    </w:p>
    <w:p w14:paraId="31B80469" w14:textId="099EF2F6" w:rsidR="007C7381" w:rsidRPr="007C7381" w:rsidRDefault="007C7381" w:rsidP="007C73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Who</w:t>
      </w:r>
      <w:r>
        <w:rPr>
          <w:lang w:eastAsia="ja-JP"/>
        </w:rPr>
        <w:t xml:space="preserve"> were the Cherokees?</w:t>
      </w:r>
    </w:p>
    <w:p w14:paraId="31DB7107" w14:textId="77777777" w:rsidR="007C7381" w:rsidRP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443B2D" w14:textId="188DE426" w:rsidR="007C7381" w:rsidRPr="007C7381" w:rsidRDefault="007C7381" w:rsidP="007C73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How</w:t>
      </w:r>
      <w:r>
        <w:rPr>
          <w:lang w:eastAsia="ja-JP"/>
        </w:rPr>
        <w:t xml:space="preserve"> were the Cherokees known? </w:t>
      </w:r>
      <w:r w:rsidRPr="007C7381">
        <w:rPr>
          <w:b/>
          <w:bCs/>
          <w:lang w:eastAsia="ja-JP"/>
        </w:rPr>
        <w:t>Why</w:t>
      </w:r>
      <w:r>
        <w:rPr>
          <w:lang w:eastAsia="ja-JP"/>
        </w:rPr>
        <w:t>?</w:t>
      </w:r>
    </w:p>
    <w:p w14:paraId="4FC2995D" w14:textId="77777777" w:rsidR="007C7381" w:rsidRPr="007C7381" w:rsidRDefault="007C7381" w:rsidP="007C7381">
      <w:pPr>
        <w:pStyle w:val="ListParagraph"/>
        <w:rPr>
          <w:b/>
          <w:bCs/>
          <w:lang w:eastAsia="ja-JP"/>
        </w:rPr>
      </w:pPr>
    </w:p>
    <w:p w14:paraId="16763457" w14:textId="77777777" w:rsidR="007C7381" w:rsidRPr="007C7381" w:rsidRDefault="007C7381" w:rsidP="007C7381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33B57B34" w14:textId="77777777" w:rsidR="007C7381" w:rsidRPr="007C7381" w:rsidRDefault="007C7381" w:rsidP="007C7381">
      <w:pPr>
        <w:pStyle w:val="ListParagraph"/>
        <w:rPr>
          <w:b/>
          <w:bCs/>
          <w:lang w:eastAsia="ja-JP"/>
        </w:rPr>
      </w:pPr>
    </w:p>
    <w:p w14:paraId="4F02A65F" w14:textId="6D91B331" w:rsidR="007C7381" w:rsidRPr="007C7381" w:rsidRDefault="007C7381" w:rsidP="007C73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What</w:t>
      </w:r>
      <w:r>
        <w:rPr>
          <w:lang w:eastAsia="ja-JP"/>
        </w:rPr>
        <w:t xml:space="preserve"> tragedy befell the Cherokees? </w:t>
      </w:r>
      <w:r w:rsidRPr="007C7381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09945318" w14:textId="5E22C6DC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33C095" w14:textId="17700C18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8CA0DA" w14:textId="6E03A482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8CD631" w14:textId="73020C69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A30697" w14:textId="79409ECD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191768" w14:textId="40A3D137" w:rsid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DB6D18" w14:textId="77777777" w:rsidR="007C7381" w:rsidRDefault="007C7381" w:rsidP="007C738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F4FA8D" w14:textId="77777777" w:rsidR="007C7381" w:rsidRDefault="007C7381" w:rsidP="007C738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Cherokees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3CBBFB" w14:textId="77777777" w:rsidR="007C7381" w:rsidRDefault="007C7381" w:rsidP="007C7381">
      <w:r w:rsidRPr="00AA0BC1">
        <w:rPr>
          <w:b/>
        </w:rPr>
        <w:t>Cherokees</w:t>
      </w:r>
      <w:r>
        <w:t xml:space="preserve"> (</w:t>
      </w:r>
      <w:proofErr w:type="spellStart"/>
      <w:r>
        <w:t>cher</w:t>
      </w:r>
      <w:proofErr w:type="spellEnd"/>
      <w:r>
        <w:t>-uh-</w:t>
      </w:r>
      <w:proofErr w:type="spellStart"/>
      <w:r>
        <w:t>keez</w:t>
      </w:r>
      <w:proofErr w:type="spellEnd"/>
      <w:r>
        <w:t>) A Native American tribe who lived in the Southeast in the early nineteenth century; the Cherokees were known as one of the “civilized tribes” because they built schools and published a newspaper. In the 1830s, the United States government forcibly removed most of the tribe to reservations west of the Mississippi River. (See Trail of Tears.)</w:t>
      </w:r>
    </w:p>
    <w:p w14:paraId="78044DF8" w14:textId="77777777" w:rsidR="007C7381" w:rsidRPr="007C7381" w:rsidRDefault="007C7381" w:rsidP="007C738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Who</w:t>
      </w:r>
      <w:r>
        <w:rPr>
          <w:lang w:eastAsia="ja-JP"/>
        </w:rPr>
        <w:t xml:space="preserve"> were the Cherokees?</w:t>
      </w:r>
    </w:p>
    <w:p w14:paraId="58300F5D" w14:textId="77777777" w:rsidR="007C7381" w:rsidRP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CA4EC2" w14:textId="77777777" w:rsidR="007C7381" w:rsidRPr="007C7381" w:rsidRDefault="007C7381" w:rsidP="007C738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How</w:t>
      </w:r>
      <w:r>
        <w:rPr>
          <w:lang w:eastAsia="ja-JP"/>
        </w:rPr>
        <w:t xml:space="preserve"> were the Cherokees known? </w:t>
      </w:r>
      <w:r w:rsidRPr="007C7381">
        <w:rPr>
          <w:b/>
          <w:bCs/>
          <w:lang w:eastAsia="ja-JP"/>
        </w:rPr>
        <w:t>Why</w:t>
      </w:r>
      <w:r>
        <w:rPr>
          <w:lang w:eastAsia="ja-JP"/>
        </w:rPr>
        <w:t>?</w:t>
      </w:r>
    </w:p>
    <w:p w14:paraId="5A3C3880" w14:textId="77777777" w:rsidR="007C7381" w:rsidRPr="007C7381" w:rsidRDefault="007C7381" w:rsidP="007C7381">
      <w:pPr>
        <w:pStyle w:val="ListParagraph"/>
        <w:rPr>
          <w:b/>
          <w:bCs/>
          <w:lang w:eastAsia="ja-JP"/>
        </w:rPr>
      </w:pPr>
    </w:p>
    <w:p w14:paraId="5350600A" w14:textId="77777777" w:rsidR="007C7381" w:rsidRPr="007C7381" w:rsidRDefault="007C7381" w:rsidP="007C7381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4D813BCB" w14:textId="77777777" w:rsidR="007C7381" w:rsidRPr="007C7381" w:rsidRDefault="007C7381" w:rsidP="007C7381">
      <w:pPr>
        <w:pStyle w:val="ListParagraph"/>
        <w:rPr>
          <w:b/>
          <w:bCs/>
          <w:lang w:eastAsia="ja-JP"/>
        </w:rPr>
      </w:pPr>
    </w:p>
    <w:p w14:paraId="71DFC49E" w14:textId="77777777" w:rsidR="007C7381" w:rsidRPr="007C7381" w:rsidRDefault="007C7381" w:rsidP="007C738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C7381">
        <w:rPr>
          <w:b/>
          <w:bCs/>
          <w:lang w:eastAsia="ja-JP"/>
        </w:rPr>
        <w:t>What</w:t>
      </w:r>
      <w:r>
        <w:rPr>
          <w:lang w:eastAsia="ja-JP"/>
        </w:rPr>
        <w:t xml:space="preserve"> tragedy befell the Cherokees? </w:t>
      </w:r>
      <w:r w:rsidRPr="007C7381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679DFC0D" w14:textId="77777777" w:rsidR="007C7381" w:rsidRPr="007C7381" w:rsidRDefault="007C7381" w:rsidP="007C73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7C738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33916"/>
    <w:multiLevelType w:val="hybridMultilevel"/>
    <w:tmpl w:val="DA208D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A7476D"/>
    <w:multiLevelType w:val="hybridMultilevel"/>
    <w:tmpl w:val="DA208D98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903436">
    <w:abstractNumId w:val="0"/>
  </w:num>
  <w:num w:numId="2" w16cid:durableId="587471743">
    <w:abstractNumId w:val="4"/>
  </w:num>
  <w:num w:numId="3" w16cid:durableId="1551262186">
    <w:abstractNumId w:val="3"/>
  </w:num>
  <w:num w:numId="4" w16cid:durableId="894051470">
    <w:abstractNumId w:val="2"/>
  </w:num>
  <w:num w:numId="5" w16cid:durableId="446657075">
    <w:abstractNumId w:val="5"/>
  </w:num>
  <w:num w:numId="6" w16cid:durableId="1050111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7C7381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263</Words>
  <Characters>1503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2022-05-19T21:43:00Z</dcterms:modified>
</cp:coreProperties>
</file>