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03985FAB"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5F19E4">
        <w:rPr>
          <w:b/>
          <w:i/>
        </w:rPr>
        <w:t>Black Hills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A60FAAB" w14:textId="77777777" w:rsidR="005F19E4" w:rsidRDefault="005F19E4" w:rsidP="005F19E4">
      <w:r w:rsidRPr="0087559E">
        <w:rPr>
          <w:b/>
        </w:rPr>
        <w:t>Black Hills</w:t>
      </w:r>
      <w:r>
        <w:t xml:space="preserve"> Mountains in southwestern South Dakota and northeastern Wyoming. Sacred to the Sioux. The opening of the Black Hills to settlement by whites in 1874 led to the Battle of Little Bighorn. Location of Mount Rushmore.</w:t>
      </w:r>
    </w:p>
    <w:p w14:paraId="079AD819" w14:textId="4145B31D" w:rsidR="005F19E4" w:rsidRPr="00E5390A" w:rsidRDefault="00E5390A" w:rsidP="005F19E4">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are the Black Hills? How do the Sioux regard the Black Hills?</w:t>
      </w:r>
    </w:p>
    <w:p w14:paraId="6DA7B509" w14:textId="77777777" w:rsidR="00E5390A" w:rsidRPr="00E5390A" w:rsidRDefault="00E5390A" w:rsidP="00E5390A">
      <w:pPr>
        <w:widowControl w:val="0"/>
        <w:autoSpaceDE w:val="0"/>
        <w:autoSpaceDN w:val="0"/>
        <w:adjustRightInd w:val="0"/>
        <w:rPr>
          <w:b/>
          <w:bCs/>
          <w:lang w:eastAsia="ja-JP"/>
        </w:rPr>
      </w:pPr>
    </w:p>
    <w:p w14:paraId="0B9711DD" w14:textId="75ABD653" w:rsidR="00E5390A" w:rsidRPr="00E5390A" w:rsidRDefault="00E5390A" w:rsidP="00E5390A">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led to the Battle of Little Bighorn?</w:t>
      </w:r>
    </w:p>
    <w:p w14:paraId="241513EA" w14:textId="77777777" w:rsidR="00E5390A" w:rsidRPr="00E5390A" w:rsidRDefault="00E5390A" w:rsidP="00E5390A">
      <w:pPr>
        <w:pStyle w:val="ListParagraph"/>
        <w:rPr>
          <w:b/>
          <w:bCs/>
          <w:lang w:eastAsia="ja-JP"/>
        </w:rPr>
      </w:pPr>
    </w:p>
    <w:p w14:paraId="5C4A2909" w14:textId="77777777" w:rsidR="00E5390A" w:rsidRPr="00E5390A" w:rsidRDefault="00E5390A" w:rsidP="00E5390A">
      <w:pPr>
        <w:pStyle w:val="ListParagraph"/>
        <w:widowControl w:val="0"/>
        <w:autoSpaceDE w:val="0"/>
        <w:autoSpaceDN w:val="0"/>
        <w:adjustRightInd w:val="0"/>
        <w:jc w:val="left"/>
        <w:rPr>
          <w:b/>
          <w:bCs/>
          <w:lang w:eastAsia="ja-JP"/>
        </w:rPr>
      </w:pPr>
    </w:p>
    <w:p w14:paraId="5DB7666E" w14:textId="77777777" w:rsidR="00E5390A" w:rsidRPr="00E5390A" w:rsidRDefault="00E5390A" w:rsidP="00E5390A">
      <w:pPr>
        <w:pStyle w:val="ListParagraph"/>
        <w:rPr>
          <w:b/>
          <w:bCs/>
          <w:lang w:eastAsia="ja-JP"/>
        </w:rPr>
      </w:pPr>
    </w:p>
    <w:p w14:paraId="386D8C98" w14:textId="4B902D69" w:rsidR="00E5390A" w:rsidRPr="00E5390A" w:rsidRDefault="00E5390A" w:rsidP="005F19E4">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famous monument is in the Black Hills?</w:t>
      </w:r>
    </w:p>
    <w:p w14:paraId="752AF114" w14:textId="7BA3D1EA" w:rsidR="00E5390A" w:rsidRDefault="00E5390A" w:rsidP="00E5390A">
      <w:pPr>
        <w:widowControl w:val="0"/>
        <w:autoSpaceDE w:val="0"/>
        <w:autoSpaceDN w:val="0"/>
        <w:adjustRightInd w:val="0"/>
        <w:rPr>
          <w:b/>
          <w:bCs/>
          <w:lang w:eastAsia="ja-JP"/>
        </w:rPr>
      </w:pPr>
    </w:p>
    <w:p w14:paraId="56B8FBBD" w14:textId="119E53B6" w:rsidR="00E5390A" w:rsidRDefault="00E5390A" w:rsidP="00E5390A">
      <w:pPr>
        <w:widowControl w:val="0"/>
        <w:autoSpaceDE w:val="0"/>
        <w:autoSpaceDN w:val="0"/>
        <w:adjustRightInd w:val="0"/>
        <w:rPr>
          <w:b/>
          <w:bCs/>
          <w:lang w:eastAsia="ja-JP"/>
        </w:rPr>
      </w:pPr>
    </w:p>
    <w:p w14:paraId="01FE1CA0" w14:textId="0C9CDFC0" w:rsidR="00E5390A" w:rsidRDefault="00E5390A" w:rsidP="00E5390A">
      <w:pPr>
        <w:widowControl w:val="0"/>
        <w:autoSpaceDE w:val="0"/>
        <w:autoSpaceDN w:val="0"/>
        <w:adjustRightInd w:val="0"/>
        <w:rPr>
          <w:b/>
          <w:bCs/>
          <w:lang w:eastAsia="ja-JP"/>
        </w:rPr>
      </w:pPr>
    </w:p>
    <w:p w14:paraId="79407003" w14:textId="38161AD1" w:rsidR="00E5390A" w:rsidRDefault="00E5390A" w:rsidP="00E5390A">
      <w:pPr>
        <w:widowControl w:val="0"/>
        <w:autoSpaceDE w:val="0"/>
        <w:autoSpaceDN w:val="0"/>
        <w:adjustRightInd w:val="0"/>
        <w:rPr>
          <w:b/>
          <w:bCs/>
          <w:lang w:eastAsia="ja-JP"/>
        </w:rPr>
      </w:pPr>
    </w:p>
    <w:p w14:paraId="430F98AB" w14:textId="4860C2AB" w:rsidR="00E5390A" w:rsidRDefault="00E5390A" w:rsidP="00E5390A">
      <w:pPr>
        <w:widowControl w:val="0"/>
        <w:autoSpaceDE w:val="0"/>
        <w:autoSpaceDN w:val="0"/>
        <w:adjustRightInd w:val="0"/>
        <w:rPr>
          <w:b/>
          <w:bCs/>
          <w:lang w:eastAsia="ja-JP"/>
        </w:rPr>
      </w:pPr>
    </w:p>
    <w:p w14:paraId="4318FF33" w14:textId="310322A4" w:rsidR="00E5390A" w:rsidRDefault="00E5390A" w:rsidP="00E5390A">
      <w:pPr>
        <w:widowControl w:val="0"/>
        <w:autoSpaceDE w:val="0"/>
        <w:autoSpaceDN w:val="0"/>
        <w:adjustRightInd w:val="0"/>
        <w:rPr>
          <w:b/>
          <w:bCs/>
          <w:lang w:eastAsia="ja-JP"/>
        </w:rPr>
      </w:pPr>
    </w:p>
    <w:p w14:paraId="6054C29F" w14:textId="2EBB2DD2" w:rsidR="00E5390A" w:rsidRDefault="00E5390A" w:rsidP="00E5390A">
      <w:pPr>
        <w:widowControl w:val="0"/>
        <w:autoSpaceDE w:val="0"/>
        <w:autoSpaceDN w:val="0"/>
        <w:adjustRightInd w:val="0"/>
        <w:rPr>
          <w:b/>
          <w:bCs/>
          <w:lang w:eastAsia="ja-JP"/>
        </w:rPr>
      </w:pPr>
    </w:p>
    <w:p w14:paraId="01BDABB8" w14:textId="77777777" w:rsidR="00E5390A" w:rsidRDefault="00E5390A" w:rsidP="00E5390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4715270" w14:textId="77777777" w:rsidR="00E5390A" w:rsidRDefault="00E5390A" w:rsidP="00E5390A">
      <w:pPr>
        <w:widowControl w:val="0"/>
        <w:autoSpaceDE w:val="0"/>
        <w:autoSpaceDN w:val="0"/>
        <w:adjustRightInd w:val="0"/>
        <w:contextualSpacing/>
        <w:rPr>
          <w:rFonts w:cs="Times New Roman"/>
          <w:kern w:val="0"/>
          <w:lang w:eastAsia="ja-JP"/>
        </w:rPr>
      </w:pPr>
      <w:r>
        <w:rPr>
          <w:b/>
        </w:rPr>
        <w:t xml:space="preserve">Cultural Literacy Worksheet: </w:t>
      </w:r>
      <w:r>
        <w:rPr>
          <w:b/>
          <w:i/>
        </w:rPr>
        <w:t>Black Hills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A746D0D" w14:textId="77777777" w:rsidR="00E5390A" w:rsidRDefault="00E5390A" w:rsidP="00E5390A">
      <w:r w:rsidRPr="0087559E">
        <w:rPr>
          <w:b/>
        </w:rPr>
        <w:t>Black Hills</w:t>
      </w:r>
      <w:r>
        <w:t xml:space="preserve"> Mountains in southwestern South Dakota and northeastern Wyoming. Sacred to the Sioux. The opening of the Black Hills to settlement by whites in 1874 led to the Battle of Little Bighorn. Location of Mount Rushmore.</w:t>
      </w:r>
    </w:p>
    <w:p w14:paraId="0F887ED1" w14:textId="77777777" w:rsidR="00E5390A" w:rsidRPr="00E5390A" w:rsidRDefault="00E5390A" w:rsidP="00E5390A">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are the Black Hills? How do the Sioux regard the Black Hills?</w:t>
      </w:r>
    </w:p>
    <w:p w14:paraId="0275CB68" w14:textId="77777777" w:rsidR="00E5390A" w:rsidRPr="00E5390A" w:rsidRDefault="00E5390A" w:rsidP="00E5390A">
      <w:pPr>
        <w:widowControl w:val="0"/>
        <w:autoSpaceDE w:val="0"/>
        <w:autoSpaceDN w:val="0"/>
        <w:adjustRightInd w:val="0"/>
        <w:rPr>
          <w:b/>
          <w:bCs/>
          <w:lang w:eastAsia="ja-JP"/>
        </w:rPr>
      </w:pPr>
    </w:p>
    <w:p w14:paraId="7C090016" w14:textId="77777777" w:rsidR="00E5390A" w:rsidRPr="00E5390A" w:rsidRDefault="00E5390A" w:rsidP="00E5390A">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led to the Battle of Little Bighorn?</w:t>
      </w:r>
    </w:p>
    <w:p w14:paraId="00554BC0" w14:textId="77777777" w:rsidR="00E5390A" w:rsidRPr="00E5390A" w:rsidRDefault="00E5390A" w:rsidP="00E5390A">
      <w:pPr>
        <w:pStyle w:val="ListParagraph"/>
        <w:rPr>
          <w:b/>
          <w:bCs/>
          <w:lang w:eastAsia="ja-JP"/>
        </w:rPr>
      </w:pPr>
    </w:p>
    <w:p w14:paraId="6347C39D" w14:textId="77777777" w:rsidR="00E5390A" w:rsidRPr="00E5390A" w:rsidRDefault="00E5390A" w:rsidP="00E5390A">
      <w:pPr>
        <w:pStyle w:val="ListParagraph"/>
        <w:widowControl w:val="0"/>
        <w:autoSpaceDE w:val="0"/>
        <w:autoSpaceDN w:val="0"/>
        <w:adjustRightInd w:val="0"/>
        <w:jc w:val="left"/>
        <w:rPr>
          <w:b/>
          <w:bCs/>
          <w:lang w:eastAsia="ja-JP"/>
        </w:rPr>
      </w:pPr>
    </w:p>
    <w:p w14:paraId="53284716" w14:textId="77777777" w:rsidR="00E5390A" w:rsidRPr="00E5390A" w:rsidRDefault="00E5390A" w:rsidP="00E5390A">
      <w:pPr>
        <w:pStyle w:val="ListParagraph"/>
        <w:rPr>
          <w:b/>
          <w:bCs/>
          <w:lang w:eastAsia="ja-JP"/>
        </w:rPr>
      </w:pPr>
    </w:p>
    <w:p w14:paraId="4B3BF22E" w14:textId="77777777" w:rsidR="00E5390A" w:rsidRPr="005F19E4" w:rsidRDefault="00E5390A" w:rsidP="00E5390A">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famous monument is in the Black Hills?</w:t>
      </w:r>
    </w:p>
    <w:p w14:paraId="5DD9A5E2" w14:textId="77777777" w:rsidR="00E5390A" w:rsidRPr="00E5390A" w:rsidRDefault="00E5390A" w:rsidP="00E5390A">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E5390A"/>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300137"/>
    <w:multiLevelType w:val="hybridMultilevel"/>
    <w:tmpl w:val="B52006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68F6D96"/>
    <w:multiLevelType w:val="hybridMultilevel"/>
    <w:tmpl w:val="B520060E"/>
    <w:lvl w:ilvl="0" w:tplc="ABF09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2141898">
    <w:abstractNumId w:val="0"/>
  </w:num>
  <w:num w:numId="2" w16cid:durableId="1702515316">
    <w:abstractNumId w:val="4"/>
  </w:num>
  <w:num w:numId="3" w16cid:durableId="456266916">
    <w:abstractNumId w:val="3"/>
  </w:num>
  <w:num w:numId="4" w16cid:durableId="947391595">
    <w:abstractNumId w:val="1"/>
  </w:num>
  <w:num w:numId="5" w16cid:durableId="1071543989">
    <w:abstractNumId w:val="5"/>
  </w:num>
  <w:num w:numId="6" w16cid:durableId="1469784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5F19E4"/>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5390A"/>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237</Words>
  <Characters>1356</Characters>
  <Application>Microsoft Office Word</Application>
  <DocSecurity>0</DocSecurity>
  <Lines>11</Lines>
  <Paragraphs>3</Paragraphs>
  <ScaleCrop>false</ScaleCrop>
  <Company>Mark's Text Terminal</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2022-05-22T09:42:00Z</dcterms:modified>
</cp:coreProperties>
</file>