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DCAA5FB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F4B90">
        <w:rPr>
          <w:b/>
          <w:i/>
        </w:rPr>
        <w:t>Crazy Horse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394FAF8" w14:textId="5699AEB8" w:rsidR="002F4B90" w:rsidRDefault="002F4B90" w:rsidP="002F4B90">
      <w:r w:rsidRPr="00B912CF">
        <w:rPr>
          <w:b/>
        </w:rPr>
        <w:t>Crazy Horse</w:t>
      </w:r>
      <w:r>
        <w:t xml:space="preserve"> </w:t>
      </w:r>
      <w:proofErr w:type="gramStart"/>
      <w:r>
        <w:t>A</w:t>
      </w:r>
      <w:proofErr w:type="gramEnd"/>
      <w:r>
        <w:t xml:space="preserve"> Sioux chief of the nineteenth century. Crazy Horse was one of the leaders of the Native American forces at the Battle of the Little Bighorn in 1876.</w:t>
      </w:r>
    </w:p>
    <w:p w14:paraId="524E5B95" w14:textId="1EA68125" w:rsidR="002F4B90" w:rsidRPr="002F4B90" w:rsidRDefault="002F4B90" w:rsidP="002F4B9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Crazy Horse?</w:t>
      </w:r>
    </w:p>
    <w:p w14:paraId="74B53564" w14:textId="77777777" w:rsidR="002F4B90" w:rsidRP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6346F7" w14:textId="6DBE42AB" w:rsidR="002F4B90" w:rsidRPr="002F4B90" w:rsidRDefault="002F4B90" w:rsidP="002F4B9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Of what </w:t>
      </w:r>
      <w:r>
        <w:rPr>
          <w:lang w:eastAsia="ja-JP"/>
        </w:rPr>
        <w:t>was Crazy Horse a leader?</w:t>
      </w:r>
    </w:p>
    <w:p w14:paraId="0EEF82AA" w14:textId="77777777" w:rsidR="002F4B90" w:rsidRPr="002F4B90" w:rsidRDefault="002F4B90" w:rsidP="002F4B90">
      <w:pPr>
        <w:pStyle w:val="ListParagraph"/>
        <w:rPr>
          <w:b/>
          <w:bCs/>
          <w:lang w:eastAsia="ja-JP"/>
        </w:rPr>
      </w:pPr>
    </w:p>
    <w:p w14:paraId="37107F46" w14:textId="2BF433E3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7744EF" w14:textId="449C6AE0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BCFC5A" w14:textId="5029CE87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E4F5F8" w14:textId="60BD1EA2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4D0A49" w14:textId="70907FC3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825598" w14:textId="0D1AAEDE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B33DDC" w14:textId="1E58F824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344109" w14:textId="2DAFECCF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1C8250" w14:textId="4DC00AFB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7229CE" w14:textId="45BAAFE2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FA4818" w14:textId="0DAC9624" w:rsid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EC129A" w14:textId="77777777" w:rsidR="002F4B90" w:rsidRDefault="002F4B90" w:rsidP="002F4B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8927C6E" w14:textId="77777777" w:rsidR="002F4B90" w:rsidRDefault="002F4B90" w:rsidP="002F4B9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Crazy Horse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BC63AD" w14:textId="60D0BBC8" w:rsidR="002F4B90" w:rsidRDefault="002F4B90" w:rsidP="002F4B90">
      <w:r w:rsidRPr="00B912CF">
        <w:rPr>
          <w:b/>
        </w:rPr>
        <w:t>Crazy Horse</w:t>
      </w:r>
      <w:r>
        <w:t xml:space="preserve"> </w:t>
      </w:r>
      <w:proofErr w:type="gramStart"/>
      <w:r>
        <w:t>A</w:t>
      </w:r>
      <w:proofErr w:type="gramEnd"/>
      <w:r>
        <w:t xml:space="preserve"> Sioux chief of the nineteenth century. Crazy Horse was one of the leaders of the Native American forces at the Battle of the Little Bighorn in 1876. </w:t>
      </w:r>
    </w:p>
    <w:p w14:paraId="7448A3E9" w14:textId="77777777" w:rsidR="002F4B90" w:rsidRPr="002F4B90" w:rsidRDefault="002F4B90" w:rsidP="002F4B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Crazy Horse?</w:t>
      </w:r>
    </w:p>
    <w:p w14:paraId="21C5071A" w14:textId="77777777" w:rsidR="002F4B90" w:rsidRP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EAE21D3" w14:textId="77777777" w:rsidR="002F4B90" w:rsidRPr="002F4B90" w:rsidRDefault="002F4B90" w:rsidP="002F4B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Of what </w:t>
      </w:r>
      <w:r>
        <w:rPr>
          <w:lang w:eastAsia="ja-JP"/>
        </w:rPr>
        <w:t>was Crazy Horse a leader?</w:t>
      </w:r>
    </w:p>
    <w:p w14:paraId="31089941" w14:textId="77777777" w:rsidR="002F4B90" w:rsidRPr="002F4B90" w:rsidRDefault="002F4B90" w:rsidP="002F4B9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7950D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2A6156"/>
    <w:multiLevelType w:val="hybridMultilevel"/>
    <w:tmpl w:val="C1D24684"/>
    <w:lvl w:ilvl="0" w:tplc="5D5627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1EF2C5F"/>
    <w:multiLevelType w:val="hybridMultilevel"/>
    <w:tmpl w:val="C1D246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0024749">
    <w:abstractNumId w:val="0"/>
  </w:num>
  <w:num w:numId="2" w16cid:durableId="1079016984">
    <w:abstractNumId w:val="4"/>
  </w:num>
  <w:num w:numId="3" w16cid:durableId="1456020144">
    <w:abstractNumId w:val="3"/>
  </w:num>
  <w:num w:numId="4" w16cid:durableId="525290671">
    <w:abstractNumId w:val="2"/>
  </w:num>
  <w:num w:numId="5" w16cid:durableId="499739774">
    <w:abstractNumId w:val="1"/>
  </w:num>
  <w:num w:numId="6" w16cid:durableId="16288996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F4B90"/>
    <w:rsid w:val="0038015A"/>
    <w:rsid w:val="003968AA"/>
    <w:rsid w:val="00410E3E"/>
    <w:rsid w:val="005D65D1"/>
    <w:rsid w:val="00660C35"/>
    <w:rsid w:val="0066253D"/>
    <w:rsid w:val="00744EA5"/>
    <w:rsid w:val="007950D7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189</Words>
  <Characters>1080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2022-05-20T22:16:00Z</dcterms:modified>
</cp:coreProperties>
</file>