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3058286D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BF6D87">
        <w:rPr>
          <w:b/>
          <w:i/>
        </w:rPr>
        <w:t>Chief Joseph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CBBD200" w14:textId="77777777" w:rsidR="00BF6D87" w:rsidRDefault="00BF6D87" w:rsidP="00BF6D87">
      <w:r w:rsidRPr="00491BF9">
        <w:rPr>
          <w:b/>
        </w:rPr>
        <w:t>Chief Joseph</w:t>
      </w:r>
      <w:r>
        <w:t xml:space="preserve"> Chief of Oregon’s Nez Perce Indians who led his people in the 1870s on a desperate attempt to reach Canada rather than submit to forcible settlement on a reservation. Forced to surrender to U.S. troops just south of the border, he reportedly stated: “Hear me my chiefs, I am tired: My heart is sick and sad. From where the sun now stands, I will fight no more.”</w:t>
      </w:r>
    </w:p>
    <w:p w14:paraId="4113B963" w14:textId="4870DEB1" w:rsidR="00BF6D87" w:rsidRPr="00BF6D87" w:rsidRDefault="00BF6D87" w:rsidP="00BF6D87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is Chief Joseph?</w:t>
      </w:r>
    </w:p>
    <w:p w14:paraId="2D1C06E4" w14:textId="77777777" w:rsidR="00BF6D87" w:rsidRPr="00BF6D87" w:rsidRDefault="00BF6D87" w:rsidP="00BF6D8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F46B094" w14:textId="38E7AA93" w:rsidR="00BF6D87" w:rsidRPr="00BF6D87" w:rsidRDefault="00BF6D87" w:rsidP="00BF6D87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was Chief Joseph forced to do?</w:t>
      </w:r>
    </w:p>
    <w:p w14:paraId="2DD0F2C1" w14:textId="77777777" w:rsidR="00BF6D87" w:rsidRPr="00BF6D87" w:rsidRDefault="00BF6D87" w:rsidP="00BF6D87">
      <w:pPr>
        <w:pStyle w:val="ListParagraph"/>
        <w:rPr>
          <w:b/>
          <w:bCs/>
          <w:lang w:eastAsia="ja-JP"/>
        </w:rPr>
      </w:pPr>
    </w:p>
    <w:p w14:paraId="2A8790F6" w14:textId="77777777" w:rsidR="00BF6D87" w:rsidRPr="00BF6D87" w:rsidRDefault="00BF6D87" w:rsidP="00BF6D87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68B974CB" w14:textId="77777777" w:rsidR="00BF6D87" w:rsidRPr="00BF6D87" w:rsidRDefault="00BF6D87" w:rsidP="00BF6D87">
      <w:pPr>
        <w:pStyle w:val="ListParagraph"/>
        <w:rPr>
          <w:b/>
          <w:bCs/>
          <w:lang w:eastAsia="ja-JP"/>
        </w:rPr>
      </w:pPr>
    </w:p>
    <w:p w14:paraId="0664EBDF" w14:textId="340BA007" w:rsidR="00BF6D87" w:rsidRPr="00BF6D87" w:rsidRDefault="00BF6D87" w:rsidP="00BF6D87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BF6D87">
        <w:rPr>
          <w:b/>
          <w:bCs/>
          <w:lang w:eastAsia="ja-JP"/>
        </w:rPr>
        <w:t>What</w:t>
      </w:r>
      <w:r>
        <w:rPr>
          <w:lang w:eastAsia="ja-JP"/>
        </w:rPr>
        <w:t xml:space="preserve"> did Chief Joseph reportedly and famously say after he was forced to surrender to U.S. troops?</w:t>
      </w:r>
    </w:p>
    <w:p w14:paraId="3D06F347" w14:textId="25F0E06E" w:rsidR="00BF6D87" w:rsidRDefault="00BF6D87" w:rsidP="00BF6D8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4DEB20E" w14:textId="0E61919D" w:rsidR="00BF6D87" w:rsidRDefault="00BF6D87" w:rsidP="00BF6D8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01BF54C" w14:textId="5B9E4677" w:rsidR="00BF6D87" w:rsidRDefault="00BF6D87" w:rsidP="00BF6D8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202259C" w14:textId="0769BE79" w:rsidR="00BF6D87" w:rsidRDefault="00BF6D87" w:rsidP="00BF6D8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EBCD18A" w14:textId="2CBF9412" w:rsidR="00BF6D87" w:rsidRDefault="00BF6D87" w:rsidP="00BF6D8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CA0309C" w14:textId="3875A1BF" w:rsidR="00BF6D87" w:rsidRDefault="00BF6D87" w:rsidP="00BF6D8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3CAE465" w14:textId="69A8BF85" w:rsidR="00BF6D87" w:rsidRDefault="00BF6D87" w:rsidP="00BF6D8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9C84070" w14:textId="625CCA79" w:rsidR="00BF6D87" w:rsidRDefault="00BF6D87" w:rsidP="00BF6D8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36E4CF9" w14:textId="77777777" w:rsidR="00BF6D87" w:rsidRDefault="00BF6D87" w:rsidP="00BF6D8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98B8F26" w14:textId="77777777" w:rsidR="00BF6D87" w:rsidRDefault="00BF6D87" w:rsidP="00BF6D8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Chief Joseph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9FF8277" w14:textId="77777777" w:rsidR="00BF6D87" w:rsidRDefault="00BF6D87" w:rsidP="00BF6D87">
      <w:r w:rsidRPr="00491BF9">
        <w:rPr>
          <w:b/>
        </w:rPr>
        <w:t>Chief Joseph</w:t>
      </w:r>
      <w:r>
        <w:t xml:space="preserve"> Chief of Oregon’s Nez Perce Indians who led his people in the 1870s on a desperate attempt to reach Canada rather than submit to forcible settlement on a reservation. Forced to surrender to U.S. troops just south of the border, he reportedly stated: “Hear me my chiefs, I am tired: My heart is sick and sad. From where the sun now stands, I will fight no more.”</w:t>
      </w:r>
    </w:p>
    <w:p w14:paraId="1A3CEB05" w14:textId="77777777" w:rsidR="00BF6D87" w:rsidRPr="00BF6D87" w:rsidRDefault="00BF6D87" w:rsidP="00BF6D87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is Chief Joseph?</w:t>
      </w:r>
    </w:p>
    <w:p w14:paraId="2E10E5DA" w14:textId="77777777" w:rsidR="00BF6D87" w:rsidRPr="00BF6D87" w:rsidRDefault="00BF6D87" w:rsidP="00BF6D8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94E972A" w14:textId="77777777" w:rsidR="00BF6D87" w:rsidRPr="00BF6D87" w:rsidRDefault="00BF6D87" w:rsidP="00BF6D87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was Chief Joseph forced to do?</w:t>
      </w:r>
    </w:p>
    <w:p w14:paraId="3709FE39" w14:textId="77777777" w:rsidR="00BF6D87" w:rsidRPr="00BF6D87" w:rsidRDefault="00BF6D87" w:rsidP="00BF6D87">
      <w:pPr>
        <w:pStyle w:val="ListParagraph"/>
        <w:rPr>
          <w:b/>
          <w:bCs/>
          <w:lang w:eastAsia="ja-JP"/>
        </w:rPr>
      </w:pPr>
    </w:p>
    <w:p w14:paraId="156AB3FD" w14:textId="77777777" w:rsidR="00BF6D87" w:rsidRPr="00BF6D87" w:rsidRDefault="00BF6D87" w:rsidP="00BF6D87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3987BE3D" w14:textId="77777777" w:rsidR="00BF6D87" w:rsidRPr="00BF6D87" w:rsidRDefault="00BF6D87" w:rsidP="00BF6D87">
      <w:pPr>
        <w:pStyle w:val="ListParagraph"/>
        <w:rPr>
          <w:b/>
          <w:bCs/>
          <w:lang w:eastAsia="ja-JP"/>
        </w:rPr>
      </w:pPr>
    </w:p>
    <w:p w14:paraId="2799EF05" w14:textId="77777777" w:rsidR="00BF6D87" w:rsidRPr="00BF6D87" w:rsidRDefault="00BF6D87" w:rsidP="00BF6D87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BF6D87">
        <w:rPr>
          <w:b/>
          <w:bCs/>
          <w:lang w:eastAsia="ja-JP"/>
        </w:rPr>
        <w:t>What</w:t>
      </w:r>
      <w:r>
        <w:rPr>
          <w:lang w:eastAsia="ja-JP"/>
        </w:rPr>
        <w:t xml:space="preserve"> did Chief Joseph reportedly and famously say after he was forced to surrender to U.S. troops?</w:t>
      </w:r>
    </w:p>
    <w:p w14:paraId="1CD0703B" w14:textId="77777777" w:rsidR="00BF6D87" w:rsidRPr="00BF6D87" w:rsidRDefault="00BF6D87" w:rsidP="00BF6D8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BF6D87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91FB1"/>
    <w:multiLevelType w:val="hybridMultilevel"/>
    <w:tmpl w:val="BD90F31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E1A3A"/>
    <w:multiLevelType w:val="hybridMultilevel"/>
    <w:tmpl w:val="BD90F312"/>
    <w:lvl w:ilvl="0" w:tplc="5D5627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87275289">
    <w:abstractNumId w:val="0"/>
  </w:num>
  <w:num w:numId="2" w16cid:durableId="1192062551">
    <w:abstractNumId w:val="5"/>
  </w:num>
  <w:num w:numId="3" w16cid:durableId="402407639">
    <w:abstractNumId w:val="4"/>
  </w:num>
  <w:num w:numId="4" w16cid:durableId="1625381449">
    <w:abstractNumId w:val="3"/>
  </w:num>
  <w:num w:numId="5" w16cid:durableId="1209562318">
    <w:abstractNumId w:val="2"/>
  </w:num>
  <w:num w:numId="6" w16cid:durableId="814166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BF6D87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9</TotalTime>
  <Pages>2</Pages>
  <Words>283</Words>
  <Characters>1617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2022-05-20T22:06:00Z</dcterms:modified>
</cp:coreProperties>
</file>