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2210CBF2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8E18D0">
        <w:rPr>
          <w:b/>
          <w:i/>
        </w:rPr>
        <w:t>Four-Letter Words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F1BB845" w14:textId="77777777" w:rsidR="008E18D0" w:rsidRDefault="008E18D0" w:rsidP="008E18D0">
      <w:r w:rsidRPr="00631C5B">
        <w:rPr>
          <w:b/>
        </w:rPr>
        <w:t>four-letter words</w:t>
      </w:r>
      <w:r>
        <w:t xml:space="preserve"> Obscene or very vulgar words of four letters, such as </w:t>
      </w:r>
      <w:proofErr w:type="gramStart"/>
      <w:r w:rsidRPr="00A5404B">
        <w:rPr>
          <w:i/>
        </w:rPr>
        <w:t>piss</w:t>
      </w:r>
      <w:proofErr w:type="gramEnd"/>
      <w:r>
        <w:t>. Most four-letter words refer to excretion or sex.</w:t>
      </w:r>
    </w:p>
    <w:p w14:paraId="796CD45C" w14:textId="29B882EB" w:rsidR="008E18D0" w:rsidRPr="008E18D0" w:rsidRDefault="008E18D0" w:rsidP="008E18D0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 four-letter word?</w:t>
      </w:r>
    </w:p>
    <w:p w14:paraId="26834B5D" w14:textId="2CF8C0D4" w:rsidR="008E18D0" w:rsidRDefault="008E18D0" w:rsidP="008E18D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E0A5CAE" w14:textId="77777777" w:rsidR="008E18D0" w:rsidRPr="008E18D0" w:rsidRDefault="008E18D0" w:rsidP="008E18D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1028BC3" w14:textId="49FF98D8" w:rsidR="008E18D0" w:rsidRPr="008E18D0" w:rsidRDefault="008E18D0" w:rsidP="008E18D0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To what </w:t>
      </w:r>
      <w:r>
        <w:rPr>
          <w:lang w:eastAsia="ja-JP"/>
        </w:rPr>
        <w:t>do most four-letter words refer?</w:t>
      </w:r>
    </w:p>
    <w:p w14:paraId="6D976285" w14:textId="4E3FC247" w:rsidR="008E18D0" w:rsidRDefault="008E18D0" w:rsidP="008E18D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F0D00EB" w14:textId="30E9437D" w:rsidR="008E18D0" w:rsidRDefault="008E18D0" w:rsidP="008E18D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FCEDFA8" w14:textId="3E673AA6" w:rsidR="008E18D0" w:rsidRDefault="008E18D0" w:rsidP="008E18D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941CDA5" w14:textId="0C7AF688" w:rsidR="008E18D0" w:rsidRDefault="008E18D0" w:rsidP="008E18D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4506CBC" w14:textId="7C686460" w:rsidR="008E18D0" w:rsidRDefault="008E18D0" w:rsidP="008E18D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BDFAF49" w14:textId="5F545976" w:rsidR="008E18D0" w:rsidRDefault="008E18D0" w:rsidP="008E18D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1F8EAD2" w14:textId="055543CC" w:rsidR="008E18D0" w:rsidRDefault="008E18D0" w:rsidP="008E18D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316A3DB" w14:textId="0698CBA0" w:rsidR="008E18D0" w:rsidRDefault="008E18D0" w:rsidP="008E18D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EC85C0B" w14:textId="577FDE32" w:rsidR="008E18D0" w:rsidRDefault="008E18D0" w:rsidP="008E18D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F7C19F3" w14:textId="36FC6DCC" w:rsidR="008E18D0" w:rsidRDefault="008E18D0" w:rsidP="008E18D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D0D01E1" w14:textId="470DD540" w:rsidR="008E18D0" w:rsidRDefault="008E18D0" w:rsidP="008E18D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8BAE125" w14:textId="345C5409" w:rsidR="008E18D0" w:rsidRDefault="008E18D0" w:rsidP="008E18D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510A008" w14:textId="79D826AC" w:rsidR="008E18D0" w:rsidRDefault="008E18D0" w:rsidP="008E18D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4509788" w14:textId="52D230C5" w:rsidR="008E18D0" w:rsidRDefault="008E18D0" w:rsidP="008E18D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4A5D2DA" w14:textId="4896D481" w:rsidR="008E18D0" w:rsidRDefault="008E18D0" w:rsidP="008E18D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1E1F1F5" w14:textId="77777777" w:rsidR="008E18D0" w:rsidRDefault="008E18D0" w:rsidP="008E18D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40C2D95" w14:textId="77777777" w:rsidR="008E18D0" w:rsidRDefault="008E18D0" w:rsidP="008E18D0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Four-Letter Words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23D5DFC" w14:textId="77777777" w:rsidR="008E18D0" w:rsidRDefault="008E18D0" w:rsidP="008E18D0">
      <w:r w:rsidRPr="00631C5B">
        <w:rPr>
          <w:b/>
        </w:rPr>
        <w:t>four-letter words</w:t>
      </w:r>
      <w:r>
        <w:t xml:space="preserve"> Obscene or very vulgar words of four letters, such as </w:t>
      </w:r>
      <w:proofErr w:type="gramStart"/>
      <w:r w:rsidRPr="00A5404B">
        <w:rPr>
          <w:i/>
        </w:rPr>
        <w:t>piss</w:t>
      </w:r>
      <w:proofErr w:type="gramEnd"/>
      <w:r>
        <w:t>. Most four-letter words refer to excretion or sex.</w:t>
      </w:r>
    </w:p>
    <w:p w14:paraId="774B5081" w14:textId="77777777" w:rsidR="008E18D0" w:rsidRPr="008E18D0" w:rsidRDefault="008E18D0" w:rsidP="008E18D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 four-letter word?</w:t>
      </w:r>
    </w:p>
    <w:p w14:paraId="1F5C5B67" w14:textId="77777777" w:rsidR="008E18D0" w:rsidRDefault="008E18D0" w:rsidP="008E18D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52B3FAE" w14:textId="77777777" w:rsidR="008E18D0" w:rsidRPr="008E18D0" w:rsidRDefault="008E18D0" w:rsidP="008E18D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736D811" w14:textId="77777777" w:rsidR="008E18D0" w:rsidRPr="008E18D0" w:rsidRDefault="008E18D0" w:rsidP="008E18D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To what </w:t>
      </w:r>
      <w:r>
        <w:rPr>
          <w:lang w:eastAsia="ja-JP"/>
        </w:rPr>
        <w:t>do most four-letter words refer?</w:t>
      </w:r>
    </w:p>
    <w:p w14:paraId="5D633480" w14:textId="77777777" w:rsidR="008E18D0" w:rsidRPr="008E18D0" w:rsidRDefault="008E18D0" w:rsidP="008E18D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8E18D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1234334"/>
    <w:multiLevelType w:val="hybridMultilevel"/>
    <w:tmpl w:val="4DCAD67A"/>
    <w:lvl w:ilvl="0" w:tplc="525CFE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5C6C95"/>
    <w:multiLevelType w:val="hybridMultilevel"/>
    <w:tmpl w:val="4DCAD6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6789776">
    <w:abstractNumId w:val="0"/>
  </w:num>
  <w:num w:numId="2" w16cid:durableId="679350623">
    <w:abstractNumId w:val="3"/>
  </w:num>
  <w:num w:numId="3" w16cid:durableId="1941331910">
    <w:abstractNumId w:val="2"/>
  </w:num>
  <w:num w:numId="4" w16cid:durableId="1239365143">
    <w:abstractNumId w:val="1"/>
  </w:num>
  <w:num w:numId="5" w16cid:durableId="1882010374">
    <w:abstractNumId w:val="4"/>
  </w:num>
  <w:num w:numId="6" w16cid:durableId="183009426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D65D1"/>
    <w:rsid w:val="00660C35"/>
    <w:rsid w:val="0066253D"/>
    <w:rsid w:val="00744EA5"/>
    <w:rsid w:val="00852BCF"/>
    <w:rsid w:val="008E18D0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7</TotalTime>
  <Pages>1</Pages>
  <Words>185</Words>
  <Characters>1060</Characters>
  <Application>Microsoft Office Word</Application>
  <DocSecurity>0</DocSecurity>
  <Lines>8</Lines>
  <Paragraphs>2</Paragraphs>
  <ScaleCrop>false</ScaleCrop>
  <Company>Mark's Text Terminal</Company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2022-05-27T20:34:00Z</dcterms:modified>
</cp:coreProperties>
</file>