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225EEF53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F12311">
        <w:rPr>
          <w:b/>
          <w:i/>
        </w:rPr>
        <w:t>Denotation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5D9691B" w14:textId="77777777" w:rsidR="00F12311" w:rsidRDefault="00F12311" w:rsidP="00F12311">
      <w:r w:rsidRPr="00CE0533">
        <w:rPr>
          <w:b/>
        </w:rPr>
        <w:t>denotation</w:t>
      </w:r>
      <w:r>
        <w:t xml:space="preserve"> (dee-</w:t>
      </w:r>
      <w:proofErr w:type="spellStart"/>
      <w:r>
        <w:t>noh</w:t>
      </w:r>
      <w:proofErr w:type="spellEnd"/>
      <w:r>
        <w:t>-</w:t>
      </w:r>
      <w:proofErr w:type="spellStart"/>
      <w:r>
        <w:t>tay-shuhn</w:t>
      </w:r>
      <w:proofErr w:type="spellEnd"/>
      <w:r>
        <w:t>) The basic dictionary meaning of a word, without its connotations. For example, the denotation of the word modern is “belonging to recent times,” although the word may have different connotations.</w:t>
      </w:r>
    </w:p>
    <w:p w14:paraId="2F100D42" w14:textId="636B9BE2" w:rsidR="00F12311" w:rsidRPr="00F12311" w:rsidRDefault="00F12311" w:rsidP="00F12311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denotation?</w:t>
      </w:r>
    </w:p>
    <w:p w14:paraId="324821C4" w14:textId="60B93D13" w:rsidR="00F12311" w:rsidRDefault="00F12311" w:rsidP="00F1231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D68F0B9" w14:textId="77777777" w:rsidR="00F12311" w:rsidRPr="00F12311" w:rsidRDefault="00F12311" w:rsidP="00F1231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260B77A" w14:textId="2BEEB382" w:rsidR="00F12311" w:rsidRPr="00F12311" w:rsidRDefault="00F12311" w:rsidP="00F12311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F12311">
        <w:rPr>
          <w:b/>
          <w:bCs/>
          <w:lang w:eastAsia="ja-JP"/>
        </w:rPr>
        <w:t>What</w:t>
      </w:r>
      <w:r>
        <w:rPr>
          <w:lang w:eastAsia="ja-JP"/>
        </w:rPr>
        <w:t xml:space="preserve"> is an example of the denotation of a word in your reading?</w:t>
      </w:r>
    </w:p>
    <w:p w14:paraId="7F6952EC" w14:textId="70DC430F" w:rsidR="00F12311" w:rsidRDefault="00F12311" w:rsidP="00F1231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D05912E" w14:textId="699F7FEE" w:rsidR="00F12311" w:rsidRDefault="00F12311" w:rsidP="00F1231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6FBAEB8" w14:textId="206A99D8" w:rsidR="00F12311" w:rsidRDefault="00F12311" w:rsidP="00F1231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49CB482" w14:textId="7AC5AC2D" w:rsidR="00F12311" w:rsidRDefault="00F12311" w:rsidP="00F1231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C6B2918" w14:textId="0614432E" w:rsidR="00F12311" w:rsidRDefault="00F12311" w:rsidP="00F1231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261FDCC" w14:textId="14525CE5" w:rsidR="00F12311" w:rsidRDefault="00F12311" w:rsidP="00F1231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6C2723E" w14:textId="5CA57F13" w:rsidR="00F12311" w:rsidRDefault="00F12311" w:rsidP="00F1231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408F1D7" w14:textId="76329B32" w:rsidR="00F12311" w:rsidRDefault="00F12311" w:rsidP="00F1231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E78C20E" w14:textId="49B95459" w:rsidR="00F12311" w:rsidRDefault="00F12311" w:rsidP="00F1231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5E5BC30" w14:textId="39715FD2" w:rsidR="00F12311" w:rsidRDefault="00F12311" w:rsidP="00F1231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E2DB111" w14:textId="19EECFCA" w:rsidR="00F12311" w:rsidRDefault="00F12311" w:rsidP="00F1231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9A64076" w14:textId="7A03E507" w:rsidR="00F12311" w:rsidRDefault="00F12311" w:rsidP="00F1231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A00FE9B" w14:textId="77777777" w:rsidR="00F12311" w:rsidRDefault="00F12311" w:rsidP="00F1231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334458B" w14:textId="77777777" w:rsidR="00F12311" w:rsidRDefault="00F12311" w:rsidP="00F12311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Denotation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75CD008" w14:textId="77777777" w:rsidR="00F12311" w:rsidRDefault="00F12311" w:rsidP="00F12311">
      <w:r w:rsidRPr="00CE0533">
        <w:rPr>
          <w:b/>
        </w:rPr>
        <w:t>denotation</w:t>
      </w:r>
      <w:r>
        <w:t xml:space="preserve"> (dee-</w:t>
      </w:r>
      <w:proofErr w:type="spellStart"/>
      <w:r>
        <w:t>noh</w:t>
      </w:r>
      <w:proofErr w:type="spellEnd"/>
      <w:r>
        <w:t>-</w:t>
      </w:r>
      <w:proofErr w:type="spellStart"/>
      <w:r>
        <w:t>tay-shuhn</w:t>
      </w:r>
      <w:proofErr w:type="spellEnd"/>
      <w:r>
        <w:t>) The basic dictionary meaning of a word, without its connotations. For example, the denotation of the word modern is “belonging to recent times,” although the word may have different connotations.</w:t>
      </w:r>
    </w:p>
    <w:p w14:paraId="6EA5BF0F" w14:textId="77777777" w:rsidR="00F12311" w:rsidRPr="00F12311" w:rsidRDefault="00F12311" w:rsidP="00F12311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denotation?</w:t>
      </w:r>
    </w:p>
    <w:p w14:paraId="679FA1D3" w14:textId="77777777" w:rsidR="00F12311" w:rsidRDefault="00F12311" w:rsidP="00F1231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21013C2" w14:textId="77777777" w:rsidR="00F12311" w:rsidRPr="00F12311" w:rsidRDefault="00F12311" w:rsidP="00F1231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DD30032" w14:textId="77777777" w:rsidR="00F12311" w:rsidRPr="00F12311" w:rsidRDefault="00F12311" w:rsidP="00F12311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F12311">
        <w:rPr>
          <w:b/>
          <w:bCs/>
          <w:lang w:eastAsia="ja-JP"/>
        </w:rPr>
        <w:t>What</w:t>
      </w:r>
      <w:r>
        <w:rPr>
          <w:lang w:eastAsia="ja-JP"/>
        </w:rPr>
        <w:t xml:space="preserve"> is an example of the denotation of a word in your reading?</w:t>
      </w:r>
    </w:p>
    <w:p w14:paraId="0276289F" w14:textId="77777777" w:rsidR="00F12311" w:rsidRPr="00F12311" w:rsidRDefault="00F12311" w:rsidP="00F1231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F12311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F6218C"/>
    <w:multiLevelType w:val="hybridMultilevel"/>
    <w:tmpl w:val="AE36BAA0"/>
    <w:lvl w:ilvl="0" w:tplc="ABF096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1996738"/>
    <w:multiLevelType w:val="hybridMultilevel"/>
    <w:tmpl w:val="AE36BAA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1951397">
    <w:abstractNumId w:val="0"/>
  </w:num>
  <w:num w:numId="2" w16cid:durableId="1768499321">
    <w:abstractNumId w:val="4"/>
  </w:num>
  <w:num w:numId="3" w16cid:durableId="1972594894">
    <w:abstractNumId w:val="3"/>
  </w:num>
  <w:num w:numId="4" w16cid:durableId="276837299">
    <w:abstractNumId w:val="2"/>
  </w:num>
  <w:num w:numId="5" w16cid:durableId="494686408">
    <w:abstractNumId w:val="1"/>
  </w:num>
  <w:num w:numId="6" w16cid:durableId="65642068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12311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8</TotalTime>
  <Pages>1</Pages>
  <Words>217</Words>
  <Characters>1239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2022-05-22T11:22:00Z</dcterms:modified>
</cp:coreProperties>
</file>