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346A2CC3" w:rsidR="00B577EA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64225">
        <w:rPr>
          <w:b/>
          <w:i/>
        </w:rPr>
        <w:t>Cultural Imperialism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01639CE" w14:textId="7F54758C" w:rsidR="00C96B37" w:rsidRDefault="00464225" w:rsidP="00464225">
      <w:pPr>
        <w:pStyle w:val="NormalWeb"/>
        <w:shd w:val="clear" w:color="auto" w:fill="FFFFFF"/>
        <w:contextualSpacing/>
      </w:pPr>
      <w:r w:rsidRPr="002C6873">
        <w:rPr>
          <w:b/>
          <w:bCs/>
        </w:rPr>
        <w:t xml:space="preserve">cultural imperialism </w:t>
      </w:r>
      <w:proofErr w:type="gramStart"/>
      <w:r w:rsidRPr="002C6873">
        <w:t>The</w:t>
      </w:r>
      <w:proofErr w:type="gramEnd"/>
      <w:r w:rsidRPr="002C6873">
        <w:t xml:space="preserve"> imposition of a foreign viewpoint or civilization on a people. </w:t>
      </w:r>
    </w:p>
    <w:p w14:paraId="68DD4C36" w14:textId="61B45164" w:rsidR="00C96B37" w:rsidRPr="00464225" w:rsidRDefault="00464225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cultural imperialism?</w:t>
      </w:r>
    </w:p>
    <w:p w14:paraId="5DA35B98" w14:textId="5D1B39CC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88529DD" w14:textId="27A3EC90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6B70BBB" w14:textId="4749E059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83080E2" w14:textId="77CD5409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B1DD9E1" w14:textId="633C42E9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9DFCB00" w14:textId="397B771F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5095BBF9" w14:textId="1B5925E3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60F348E" w14:textId="5060032D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E66BC27" w14:textId="164CDFBD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1E3018A6" w14:textId="362E5A9E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B572FB9" w14:textId="4ACE9B42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326FEA7" w14:textId="3A04380A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4EE6BCB6" w14:textId="04E26D3C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7D854579" w14:textId="7CC73960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1F112FC" w14:textId="187211CF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B21F7E2" w14:textId="112F8719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675E966F" w14:textId="32BDFDB0" w:rsidR="00464225" w:rsidRDefault="00464225" w:rsidP="00464225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24F26AB7" w14:textId="77777777" w:rsidR="00464225" w:rsidRDefault="00464225" w:rsidP="0046422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2F4A7F4" w14:textId="77777777" w:rsidR="00464225" w:rsidRDefault="00464225" w:rsidP="00464225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Cultural Imperialism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EDBFB53" w14:textId="77777777" w:rsidR="00464225" w:rsidRDefault="00464225" w:rsidP="00464225">
      <w:pPr>
        <w:pStyle w:val="NormalWeb"/>
        <w:shd w:val="clear" w:color="auto" w:fill="FFFFFF"/>
        <w:contextualSpacing/>
      </w:pPr>
      <w:r w:rsidRPr="002C6873">
        <w:rPr>
          <w:b/>
          <w:bCs/>
        </w:rPr>
        <w:t xml:space="preserve">cultural imperialism </w:t>
      </w:r>
      <w:proofErr w:type="gramStart"/>
      <w:r w:rsidRPr="002C6873">
        <w:t>The</w:t>
      </w:r>
      <w:proofErr w:type="gramEnd"/>
      <w:r w:rsidRPr="002C6873">
        <w:t xml:space="preserve"> imposition of a foreign viewpoint or civilization on a people. </w:t>
      </w:r>
    </w:p>
    <w:p w14:paraId="5845AE7E" w14:textId="77777777" w:rsidR="00464225" w:rsidRPr="00C96B37" w:rsidRDefault="00464225" w:rsidP="0046422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cultural imperialism?</w:t>
      </w:r>
    </w:p>
    <w:p w14:paraId="3DBA08DA" w14:textId="77777777" w:rsidR="00464225" w:rsidRPr="00464225" w:rsidRDefault="00464225" w:rsidP="00464225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464225" w:rsidRPr="00464225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35904"/>
    <w:multiLevelType w:val="hybridMultilevel"/>
    <w:tmpl w:val="F47E2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66270">
    <w:abstractNumId w:val="1"/>
  </w:num>
  <w:num w:numId="2" w16cid:durableId="1102725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968AA"/>
    <w:rsid w:val="00410E3E"/>
    <w:rsid w:val="00464225"/>
    <w:rsid w:val="00482F30"/>
    <w:rsid w:val="00660C35"/>
    <w:rsid w:val="0068578B"/>
    <w:rsid w:val="00744EA5"/>
    <w:rsid w:val="007E4B07"/>
    <w:rsid w:val="007E518F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  <w:style w:type="paragraph" w:styleId="NormalWeb">
    <w:name w:val="Normal (Web)"/>
    <w:basedOn w:val="Normal"/>
    <w:uiPriority w:val="99"/>
    <w:unhideWhenUsed/>
    <w:rsid w:val="00464225"/>
    <w:pPr>
      <w:spacing w:before="100" w:beforeAutospacing="1" w:after="100" w:afterAutospacing="1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162</Words>
  <Characters>926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2022-01-06T16:02:00Z</dcterms:created>
  <dcterms:modified xsi:type="dcterms:W3CDTF">2022-04-20T10:58:00Z</dcterms:modified>
</cp:coreProperties>
</file>