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0D55C3" w14:textId="77777777" w:rsidR="009A471B" w:rsidRDefault="009A471B" w:rsidP="00B53871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2FDC84E7" w14:textId="27265844" w:rsidR="005D65D1" w:rsidRDefault="009A471B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7309DF">
        <w:rPr>
          <w:b/>
          <w:i/>
        </w:rPr>
        <w:t>Couplet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0C91BF69" w14:textId="77777777" w:rsidR="007309DF" w:rsidRDefault="007309DF" w:rsidP="007309DF">
      <w:r w:rsidRPr="001C307B">
        <w:rPr>
          <w:b/>
        </w:rPr>
        <w:t>couplet</w:t>
      </w:r>
      <w:r>
        <w:t xml:space="preserve"> A pair of lines of verse that rhyme. Some poems, such as “The Night Before Christmas,” are written entirely in couplets:</w:t>
      </w:r>
    </w:p>
    <w:p w14:paraId="4E68E67A" w14:textId="77777777" w:rsidR="007309DF" w:rsidRDefault="007309DF" w:rsidP="007309DF">
      <w:proofErr w:type="spellStart"/>
      <w:r>
        <w:t>‘Twas</w:t>
      </w:r>
      <w:proofErr w:type="spellEnd"/>
      <w:r>
        <w:t xml:space="preserve"> the night before Christmas, when all through the house</w:t>
      </w:r>
    </w:p>
    <w:p w14:paraId="295EAD2A" w14:textId="77777777" w:rsidR="007309DF" w:rsidRDefault="007309DF" w:rsidP="007309DF">
      <w:r>
        <w:t xml:space="preserve">Not a creature was stirring, not even a mouse; </w:t>
      </w:r>
    </w:p>
    <w:p w14:paraId="3025EBBE" w14:textId="77777777" w:rsidR="007309DF" w:rsidRDefault="007309DF" w:rsidP="007309DF">
      <w:r>
        <w:t>The stockings were hung by the chimney with care</w:t>
      </w:r>
    </w:p>
    <w:p w14:paraId="39D19670" w14:textId="77777777" w:rsidR="007309DF" w:rsidRDefault="007309DF" w:rsidP="007309DF">
      <w:r>
        <w:t xml:space="preserve">In hopes that St. Nicholas soon would be there. </w:t>
      </w:r>
    </w:p>
    <w:p w14:paraId="0514DDE8" w14:textId="34B29F9F" w:rsidR="007309DF" w:rsidRPr="007309DF" w:rsidRDefault="007309DF" w:rsidP="007309D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309DF">
        <w:rPr>
          <w:b/>
          <w:bCs/>
          <w:lang w:eastAsia="ja-JP"/>
        </w:rPr>
        <w:t>What</w:t>
      </w:r>
      <w:r>
        <w:rPr>
          <w:lang w:eastAsia="ja-JP"/>
        </w:rPr>
        <w:t xml:space="preserve"> is a couplet?</w:t>
      </w:r>
    </w:p>
    <w:p w14:paraId="43A272C6" w14:textId="6B88EBC3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C986CE" w14:textId="77777777" w:rsidR="007309DF" w:rsidRP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8C7D13B" w14:textId="4C04CE44" w:rsidR="007309DF" w:rsidRPr="007309DF" w:rsidRDefault="007309DF" w:rsidP="007309DF">
      <w:pPr>
        <w:pStyle w:val="ListParagraph"/>
        <w:widowControl w:val="0"/>
        <w:numPr>
          <w:ilvl w:val="0"/>
          <w:numId w:val="5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an example of a couplet?</w:t>
      </w:r>
    </w:p>
    <w:p w14:paraId="6F69EAA8" w14:textId="6E641230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01AB114" w14:textId="6B0806A2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DF361CC" w14:textId="6CFBAD24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E2E3CB6" w14:textId="1EDBC4B2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015AB71" w14:textId="0A5EF289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78B1535" w14:textId="2DB98F3C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2B8C9BD" w14:textId="46202270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9D6072A" w14:textId="02DDC65B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10F3A59" w14:textId="103E1F09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4D776FF" w14:textId="77777777" w:rsidR="007309DF" w:rsidRDefault="007309DF" w:rsidP="007309DF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8FCF3CC" w14:textId="77777777" w:rsidR="007309DF" w:rsidRDefault="007309DF" w:rsidP="007309DF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Couplet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3B21A6D0" w14:textId="77777777" w:rsidR="007309DF" w:rsidRDefault="007309DF" w:rsidP="007309DF">
      <w:r w:rsidRPr="001C307B">
        <w:rPr>
          <w:b/>
        </w:rPr>
        <w:t>couplet</w:t>
      </w:r>
      <w:r>
        <w:t xml:space="preserve"> A pair of lines of verse that rhyme. Some poems, such as “The Night Before Christmas,” are written entirely in couplets:</w:t>
      </w:r>
    </w:p>
    <w:p w14:paraId="15093AE7" w14:textId="77777777" w:rsidR="007309DF" w:rsidRDefault="007309DF" w:rsidP="007309DF">
      <w:proofErr w:type="spellStart"/>
      <w:r>
        <w:t>‘Twas</w:t>
      </w:r>
      <w:proofErr w:type="spellEnd"/>
      <w:r>
        <w:t xml:space="preserve"> the night before Christmas, when all through the house</w:t>
      </w:r>
    </w:p>
    <w:p w14:paraId="1E257262" w14:textId="77777777" w:rsidR="007309DF" w:rsidRDefault="007309DF" w:rsidP="007309DF">
      <w:r>
        <w:t xml:space="preserve">Not a creature was stirring, not even a mouse; </w:t>
      </w:r>
    </w:p>
    <w:p w14:paraId="1DA1D180" w14:textId="77777777" w:rsidR="007309DF" w:rsidRDefault="007309DF" w:rsidP="007309DF">
      <w:r>
        <w:t>The stockings were hung by the chimney with care</w:t>
      </w:r>
    </w:p>
    <w:p w14:paraId="63EEE24E" w14:textId="77777777" w:rsidR="007309DF" w:rsidRDefault="007309DF" w:rsidP="007309DF">
      <w:r>
        <w:t xml:space="preserve">In hopes that St. Nicholas soon would be there. </w:t>
      </w:r>
    </w:p>
    <w:p w14:paraId="5E6CBD20" w14:textId="77777777" w:rsidR="007309DF" w:rsidRPr="007309DF" w:rsidRDefault="007309DF" w:rsidP="007309D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 w:rsidRPr="007309DF">
        <w:rPr>
          <w:b/>
          <w:bCs/>
          <w:lang w:eastAsia="ja-JP"/>
        </w:rPr>
        <w:t>What</w:t>
      </w:r>
      <w:r>
        <w:rPr>
          <w:lang w:eastAsia="ja-JP"/>
        </w:rPr>
        <w:t xml:space="preserve"> is a couplet?</w:t>
      </w:r>
    </w:p>
    <w:p w14:paraId="0CA058F5" w14:textId="77777777" w:rsid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E816ACB" w14:textId="77777777" w:rsidR="007309DF" w:rsidRP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5EAEC00" w14:textId="77777777" w:rsidR="007309DF" w:rsidRPr="007309DF" w:rsidRDefault="007309DF" w:rsidP="007309DF">
      <w:pPr>
        <w:pStyle w:val="ListParagraph"/>
        <w:widowControl w:val="0"/>
        <w:numPr>
          <w:ilvl w:val="0"/>
          <w:numId w:val="6"/>
        </w:numPr>
        <w:autoSpaceDE w:val="0"/>
        <w:autoSpaceDN w:val="0"/>
        <w:adjustRightInd w:val="0"/>
        <w:jc w:val="left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lang w:eastAsia="ja-JP"/>
        </w:rPr>
        <w:t>is an example of a couplet?</w:t>
      </w:r>
    </w:p>
    <w:p w14:paraId="3A395750" w14:textId="77777777" w:rsidR="007309DF" w:rsidRPr="007309DF" w:rsidRDefault="007309DF" w:rsidP="007309DF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EE5CE3" w14:textId="23DA99B6" w:rsid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1447A573" w14:textId="77777777" w:rsidR="0066253D" w:rsidRPr="0066253D" w:rsidRDefault="0066253D" w:rsidP="0066253D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</w:p>
    <w:p w14:paraId="7AD71B42" w14:textId="5BF64A05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2828AF2" w14:textId="35191352" w:rsidR="00B53871" w:rsidRDefault="00B53871" w:rsidP="00B53871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590CE9E" w14:textId="77777777" w:rsidR="00B577EA" w:rsidRPr="00C869E6" w:rsidRDefault="007309DF"/>
    <w:sectPr w:rsidR="00B577EA" w:rsidRPr="00C869E6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96B68"/>
    <w:multiLevelType w:val="hybridMultilevel"/>
    <w:tmpl w:val="21BC71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C01027"/>
    <w:multiLevelType w:val="hybridMultilevel"/>
    <w:tmpl w:val="D06EAE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E26B47"/>
    <w:multiLevelType w:val="hybridMultilevel"/>
    <w:tmpl w:val="BC3E147A"/>
    <w:lvl w:ilvl="0" w:tplc="ABF0969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F4A69DE"/>
    <w:multiLevelType w:val="hybridMultilevel"/>
    <w:tmpl w:val="3E5229A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8861DC"/>
    <w:multiLevelType w:val="hybridMultilevel"/>
    <w:tmpl w:val="D5BE947E"/>
    <w:lvl w:ilvl="0" w:tplc="A88226F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6AD950A2"/>
    <w:multiLevelType w:val="hybridMultilevel"/>
    <w:tmpl w:val="BC3E14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14605668">
    <w:abstractNumId w:val="0"/>
  </w:num>
  <w:num w:numId="2" w16cid:durableId="400103120">
    <w:abstractNumId w:val="4"/>
  </w:num>
  <w:num w:numId="3" w16cid:durableId="932980487">
    <w:abstractNumId w:val="3"/>
  </w:num>
  <w:num w:numId="4" w16cid:durableId="2127577214">
    <w:abstractNumId w:val="1"/>
  </w:num>
  <w:num w:numId="5" w16cid:durableId="1905799820">
    <w:abstractNumId w:val="2"/>
  </w:num>
  <w:num w:numId="6" w16cid:durableId="59304979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doNotDisplayPageBoundaries/>
  <w:proofState w:spelling="clean"/>
  <w:attachedTemplate r:id="rId1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471B"/>
    <w:rsid w:val="00082020"/>
    <w:rsid w:val="0038015A"/>
    <w:rsid w:val="003968AA"/>
    <w:rsid w:val="00410E3E"/>
    <w:rsid w:val="005D65D1"/>
    <w:rsid w:val="00660C35"/>
    <w:rsid w:val="0066253D"/>
    <w:rsid w:val="007309DF"/>
    <w:rsid w:val="00744EA5"/>
    <w:rsid w:val="00852BCF"/>
    <w:rsid w:val="0095542C"/>
    <w:rsid w:val="00956A06"/>
    <w:rsid w:val="00993C25"/>
    <w:rsid w:val="009A2D84"/>
    <w:rsid w:val="009A471B"/>
    <w:rsid w:val="00A901AC"/>
    <w:rsid w:val="00AC1512"/>
    <w:rsid w:val="00AD7409"/>
    <w:rsid w:val="00B507D2"/>
    <w:rsid w:val="00B53871"/>
    <w:rsid w:val="00C80A64"/>
    <w:rsid w:val="00C869E6"/>
    <w:rsid w:val="00CB2A61"/>
    <w:rsid w:val="00D87583"/>
    <w:rsid w:val="00DD1234"/>
    <w:rsid w:val="00E16D41"/>
    <w:rsid w:val="00E6319D"/>
    <w:rsid w:val="00E81175"/>
    <w:rsid w:val="00F2770A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A8351F8"/>
  <w15:chartTrackingRefBased/>
  <w15:docId w15:val="{095300B8-6F05-FB48-A313-FB86EFA68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A471B"/>
    <w:rPr>
      <w:rFonts w:eastAsia="MS Mincho" w:cs="Helvetica"/>
      <w:color w:val="auto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spacing w:before="100" w:beforeAutospacing="1" w:after="100" w:afterAutospacing="1"/>
      <w:ind w:left="720"/>
      <w:contextualSpacing/>
      <w:jc w:val="center"/>
    </w:pPr>
    <w:rPr>
      <w:rFonts w:eastAsia="Times New Roman" w:cs="Times New Roman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Library/Group%20Containers/UBF8T346G9.Office/User%20Content.localized/Templates.localized/PM%20TM%20BSC%20DCMN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 BSC DCMNT.dotx</Template>
  <TotalTime>7</TotalTime>
  <Pages>2</Pages>
  <Words>238</Words>
  <Characters>1363</Characters>
  <Application>Microsoft Office Word</Application>
  <DocSecurity>0</DocSecurity>
  <Lines>11</Lines>
  <Paragraphs>3</Paragraphs>
  <ScaleCrop>false</ScaleCrop>
  <Company>Mark's Text Terminal</Company>
  <LinksUpToDate>false</LinksUpToDate>
  <CharactersWithSpaces>1598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2021-01-18T14:50:00Z</dcterms:created>
  <dcterms:modified xsi:type="dcterms:W3CDTF">2022-05-22T10:36:00Z</dcterms:modified>
</cp:coreProperties>
</file>