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CD3C386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E0C4F">
        <w:rPr>
          <w:b/>
          <w:i/>
        </w:rPr>
        <w:t>Contraction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3009232" w14:textId="04AD608D" w:rsidR="005E0C4F" w:rsidRPr="005E0C4F" w:rsidRDefault="005E0C4F" w:rsidP="005E0C4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contraction?</w:t>
      </w:r>
    </w:p>
    <w:p w14:paraId="0A5DB7ED" w14:textId="77777777" w:rsidR="005E0C4F" w:rsidRP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E73A1E" w14:textId="0F012F29" w:rsidR="005E0C4F" w:rsidRPr="005E0C4F" w:rsidRDefault="005E0C4F" w:rsidP="005E0C4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E0C4F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a contraction?</w:t>
      </w:r>
    </w:p>
    <w:p w14:paraId="73F82073" w14:textId="77777777" w:rsidR="005E0C4F" w:rsidRPr="005E0C4F" w:rsidRDefault="005E0C4F" w:rsidP="005E0C4F">
      <w:pPr>
        <w:pStyle w:val="ListParagraph"/>
        <w:rPr>
          <w:b/>
          <w:bCs/>
          <w:lang w:eastAsia="ja-JP"/>
        </w:rPr>
      </w:pPr>
    </w:p>
    <w:p w14:paraId="3B7AE035" w14:textId="77777777" w:rsidR="005E0C4F" w:rsidRPr="005E0C4F" w:rsidRDefault="005E0C4F" w:rsidP="005E0C4F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219300F6" w14:textId="77777777" w:rsidR="005E0C4F" w:rsidRPr="005E0C4F" w:rsidRDefault="005E0C4F" w:rsidP="005E0C4F">
      <w:pPr>
        <w:pStyle w:val="ListParagraph"/>
        <w:rPr>
          <w:b/>
          <w:bCs/>
          <w:lang w:eastAsia="ja-JP"/>
        </w:rPr>
      </w:pPr>
    </w:p>
    <w:p w14:paraId="199C7075" w14:textId="111F54BE" w:rsidR="005E0C4F" w:rsidRPr="005E0C4F" w:rsidRDefault="005E0C4F" w:rsidP="005E0C4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replaces an omitted letter in a contraction?</w:t>
      </w:r>
    </w:p>
    <w:p w14:paraId="44A9E642" w14:textId="3FBAE466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D8FFCE" w14:textId="42DA9179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0BB0BD" w14:textId="19881E13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F68975" w14:textId="2E041D14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DC5E5B" w14:textId="171CBDF3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AFD48A" w14:textId="287993FE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2F334A" w14:textId="3CCF8AAE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08052A" w14:textId="2BBAC878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A95D84" w14:textId="77755F96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E102B6" w14:textId="0F31FED3" w:rsid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03F150" w14:textId="77777777" w:rsidR="005E0C4F" w:rsidRDefault="005E0C4F" w:rsidP="005E0C4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4D7309" w14:textId="77777777" w:rsidR="005E0C4F" w:rsidRDefault="005E0C4F" w:rsidP="005E0C4F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Contraction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430C78" w14:textId="77777777" w:rsidR="005E0C4F" w:rsidRPr="005E0C4F" w:rsidRDefault="005E0C4F" w:rsidP="005E0C4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contraction?</w:t>
      </w:r>
    </w:p>
    <w:p w14:paraId="0F42162A" w14:textId="77777777" w:rsidR="005E0C4F" w:rsidRPr="005E0C4F" w:rsidRDefault="005E0C4F" w:rsidP="005E0C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58F011" w14:textId="1F8D2CEF" w:rsidR="005E0C4F" w:rsidRPr="005E0C4F" w:rsidRDefault="005E0C4F" w:rsidP="005E0C4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E0C4F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a contraction?</w:t>
      </w:r>
    </w:p>
    <w:p w14:paraId="02DA7931" w14:textId="77777777" w:rsidR="005E0C4F" w:rsidRPr="005E0C4F" w:rsidRDefault="005E0C4F" w:rsidP="005E0C4F">
      <w:pPr>
        <w:pStyle w:val="ListParagraph"/>
        <w:rPr>
          <w:b/>
          <w:bCs/>
          <w:lang w:eastAsia="ja-JP"/>
        </w:rPr>
      </w:pPr>
    </w:p>
    <w:p w14:paraId="060181BA" w14:textId="77777777" w:rsidR="005E0C4F" w:rsidRPr="005E0C4F" w:rsidRDefault="005E0C4F" w:rsidP="005E0C4F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32DA7C28" w14:textId="77777777" w:rsidR="005E0C4F" w:rsidRPr="005E0C4F" w:rsidRDefault="005E0C4F" w:rsidP="005E0C4F">
      <w:pPr>
        <w:pStyle w:val="ListParagraph"/>
        <w:rPr>
          <w:b/>
          <w:bCs/>
          <w:lang w:eastAsia="ja-JP"/>
        </w:rPr>
      </w:pPr>
    </w:p>
    <w:p w14:paraId="0C099E20" w14:textId="21B3FDE1" w:rsidR="005E0C4F" w:rsidRPr="005E0C4F" w:rsidRDefault="005E0C4F" w:rsidP="005E0C4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E0C4F">
        <w:rPr>
          <w:b/>
          <w:bCs/>
          <w:lang w:eastAsia="ja-JP"/>
        </w:rPr>
        <w:t xml:space="preserve">What </w:t>
      </w:r>
      <w:r>
        <w:rPr>
          <w:lang w:eastAsia="ja-JP"/>
        </w:rPr>
        <w:t>replaces an omitted letter in a contraction?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5E0C4F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87F30"/>
    <w:multiLevelType w:val="hybridMultilevel"/>
    <w:tmpl w:val="94D2A20E"/>
    <w:lvl w:ilvl="0" w:tplc="ABF09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36350D"/>
    <w:multiLevelType w:val="hybridMultilevel"/>
    <w:tmpl w:val="94D2A2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348430">
    <w:abstractNumId w:val="0"/>
  </w:num>
  <w:num w:numId="2" w16cid:durableId="698238537">
    <w:abstractNumId w:val="4"/>
  </w:num>
  <w:num w:numId="3" w16cid:durableId="1362244721">
    <w:abstractNumId w:val="3"/>
  </w:num>
  <w:num w:numId="4" w16cid:durableId="222369223">
    <w:abstractNumId w:val="2"/>
  </w:num>
  <w:num w:numId="5" w16cid:durableId="39518719">
    <w:abstractNumId w:val="1"/>
  </w:num>
  <w:num w:numId="6" w16cid:durableId="16857837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5E0C4F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157</Words>
  <Characters>900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2022-05-22T10:32:00Z</dcterms:modified>
</cp:coreProperties>
</file>