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50A5968F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>Cultural Literacy Worksheet:</w:t>
      </w:r>
      <w:r w:rsidR="0067282B">
        <w:rPr>
          <w:b/>
        </w:rPr>
        <w:t xml:space="preserve"> </w:t>
      </w:r>
      <w:r w:rsidR="0067282B">
        <w:rPr>
          <w:b/>
          <w:i/>
          <w:iCs/>
        </w:rPr>
        <w:t>Conjunctions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9A19FC8" w14:textId="77777777" w:rsidR="0067282B" w:rsidRDefault="0067282B" w:rsidP="0067282B">
      <w:r w:rsidRPr="00DA2800">
        <w:rPr>
          <w:b/>
        </w:rPr>
        <w:t>conjunction</w:t>
      </w:r>
      <w:r>
        <w:t xml:space="preserve"> A word that joins words or groups of words. There are three kinds of conjunctions: coordinating, correlative, and subordinating. Coordinating conjunctions include and, </w:t>
      </w:r>
      <w:r w:rsidRPr="00C71D18">
        <w:rPr>
          <w:i/>
        </w:rPr>
        <w:t>but</w:t>
      </w:r>
      <w:r>
        <w:t xml:space="preserve">, </w:t>
      </w:r>
      <w:r w:rsidRPr="00C71D18">
        <w:rPr>
          <w:i/>
        </w:rPr>
        <w:t>or</w:t>
      </w:r>
      <w:r>
        <w:t xml:space="preserve">, </w:t>
      </w:r>
      <w:r w:rsidRPr="00C71D18">
        <w:rPr>
          <w:i/>
        </w:rPr>
        <w:t>not</w:t>
      </w:r>
      <w:r>
        <w:t xml:space="preserve">, </w:t>
      </w:r>
      <w:r w:rsidRPr="00C71D18">
        <w:rPr>
          <w:i/>
        </w:rPr>
        <w:t>yet</w:t>
      </w:r>
      <w:r>
        <w:t xml:space="preserve">, </w:t>
      </w:r>
      <w:r w:rsidRPr="00C71D18">
        <w:rPr>
          <w:i/>
        </w:rPr>
        <w:t>for</w:t>
      </w:r>
      <w:r>
        <w:t xml:space="preserve">, and </w:t>
      </w:r>
      <w:r w:rsidRPr="00C71D18">
        <w:rPr>
          <w:i/>
        </w:rPr>
        <w:t>so</w:t>
      </w:r>
      <w:r>
        <w:t xml:space="preserve">. Correlative conjunctions include the words in the pairs </w:t>
      </w:r>
      <w:r w:rsidRPr="00C71D18">
        <w:rPr>
          <w:i/>
        </w:rPr>
        <w:t>either/or</w:t>
      </w:r>
      <w:r>
        <w:t xml:space="preserve">, </w:t>
      </w:r>
      <w:r w:rsidRPr="00C71D18">
        <w:rPr>
          <w:i/>
        </w:rPr>
        <w:t>both/and</w:t>
      </w:r>
      <w:r>
        <w:t xml:space="preserve">, and </w:t>
      </w:r>
      <w:r w:rsidRPr="00C71D18">
        <w:rPr>
          <w:i/>
        </w:rPr>
        <w:t>neither/nor</w:t>
      </w:r>
      <w:r>
        <w:t>. Subordinating conjunctions begin subordinate clauses (see subordination) and join them to the rest of the sentence: “She didn’t learn the real reason until she left the valley.”</w:t>
      </w:r>
    </w:p>
    <w:p w14:paraId="7B8DCA95" w14:textId="49B71C24" w:rsidR="0067282B" w:rsidRPr="00950C06" w:rsidRDefault="00950C06" w:rsidP="0067282B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a conjunction?</w:t>
      </w:r>
    </w:p>
    <w:p w14:paraId="10BF5DF5" w14:textId="78748E78" w:rsidR="00950C06" w:rsidRDefault="00950C06" w:rsidP="00950C0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A8A9BFD" w14:textId="77777777" w:rsidR="00950C06" w:rsidRPr="00950C06" w:rsidRDefault="00950C06" w:rsidP="00950C0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65EB0F3" w14:textId="15FCDD19" w:rsidR="00950C06" w:rsidRPr="00950C06" w:rsidRDefault="00950C06" w:rsidP="0067282B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How many </w:t>
      </w:r>
      <w:r>
        <w:rPr>
          <w:lang w:eastAsia="ja-JP"/>
        </w:rPr>
        <w:t>types of conjunctions are there? What are they?</w:t>
      </w:r>
    </w:p>
    <w:p w14:paraId="20BAD32A" w14:textId="6E46F9DD" w:rsidR="00950C06" w:rsidRDefault="00950C06" w:rsidP="00950C0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3EC77EA" w14:textId="77777777" w:rsidR="00950C06" w:rsidRPr="00950C06" w:rsidRDefault="00950C06" w:rsidP="00950C0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71A4605" w14:textId="0A7738D9" w:rsidR="00950C06" w:rsidRPr="00950C06" w:rsidRDefault="00950C06" w:rsidP="0067282B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 w:rsidRPr="00950C06">
        <w:rPr>
          <w:b/>
          <w:bCs/>
          <w:lang w:eastAsia="ja-JP"/>
        </w:rPr>
        <w:t>What</w:t>
      </w:r>
      <w:r>
        <w:rPr>
          <w:lang w:eastAsia="ja-JP"/>
        </w:rPr>
        <w:t xml:space="preserve"> are some examples of coordinating conjunctions?</w:t>
      </w:r>
    </w:p>
    <w:p w14:paraId="1ACC982E" w14:textId="679B202D" w:rsidR="00950C06" w:rsidRDefault="00950C06" w:rsidP="00950C0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52E51D0" w14:textId="77777777" w:rsidR="00950C06" w:rsidRPr="00950C06" w:rsidRDefault="00950C06" w:rsidP="00950C0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CC130BB" w14:textId="03B05D1A" w:rsidR="00950C06" w:rsidRPr="00950C06" w:rsidRDefault="00950C06" w:rsidP="0067282B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Please compose </w:t>
      </w:r>
      <w:r>
        <w:rPr>
          <w:lang w:eastAsia="ja-JP"/>
        </w:rPr>
        <w:t>two sentences using coordinating conjunctions.</w:t>
      </w:r>
    </w:p>
    <w:p w14:paraId="1D1A5867" w14:textId="2D46A98A" w:rsidR="00950C06" w:rsidRDefault="00950C06" w:rsidP="00950C0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AE2CEDB" w14:textId="77777777" w:rsidR="00950C06" w:rsidRPr="00950C06" w:rsidRDefault="00950C06" w:rsidP="00950C0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97EF36E" w14:textId="69C79CB6" w:rsidR="00950C06" w:rsidRPr="00950C06" w:rsidRDefault="00950C06" w:rsidP="0067282B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are some examples of correlating conjunctions?</w:t>
      </w:r>
    </w:p>
    <w:p w14:paraId="29D3EDC0" w14:textId="5F1088D4" w:rsidR="00950C06" w:rsidRDefault="00950C06" w:rsidP="00950C0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85E27D4" w14:textId="77777777" w:rsidR="00950C06" w:rsidRPr="00950C06" w:rsidRDefault="00950C06" w:rsidP="00950C0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1B50D30" w14:textId="38AD8345" w:rsidR="00950C06" w:rsidRPr="00950C06" w:rsidRDefault="00950C06" w:rsidP="0067282B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Please compose </w:t>
      </w:r>
      <w:r>
        <w:rPr>
          <w:lang w:eastAsia="ja-JP"/>
        </w:rPr>
        <w:t>two sentences</w:t>
      </w:r>
      <w:r>
        <w:rPr>
          <w:lang w:eastAsia="ja-JP"/>
        </w:rPr>
        <w:t xml:space="preserve"> using correlating conjunctions.</w:t>
      </w:r>
    </w:p>
    <w:p w14:paraId="6759D66F" w14:textId="127897C5" w:rsidR="00950C06" w:rsidRDefault="00950C06" w:rsidP="00950C0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7631804" w14:textId="77777777" w:rsidR="00950C06" w:rsidRPr="00950C06" w:rsidRDefault="00950C06" w:rsidP="00950C0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1EB7AA6" w14:textId="46FAF9E4" w:rsidR="00950C06" w:rsidRPr="00950C06" w:rsidRDefault="00950C06" w:rsidP="0067282B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 w:rsidRPr="00950C06">
        <w:rPr>
          <w:b/>
          <w:bCs/>
          <w:lang w:eastAsia="ja-JP"/>
        </w:rPr>
        <w:t>What</w:t>
      </w:r>
      <w:r>
        <w:rPr>
          <w:lang w:eastAsia="ja-JP"/>
        </w:rPr>
        <w:t xml:space="preserve"> are some examples of subordinating conjunctions?</w:t>
      </w:r>
    </w:p>
    <w:p w14:paraId="25517459" w14:textId="5AB88EFA" w:rsidR="00950C06" w:rsidRDefault="00950C06" w:rsidP="00950C0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551F7E4" w14:textId="77777777" w:rsidR="00950C06" w:rsidRPr="00950C06" w:rsidRDefault="00950C06" w:rsidP="00950C0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736A8EA" w14:textId="573E6B4A" w:rsidR="00950C06" w:rsidRPr="0067282B" w:rsidRDefault="00950C06" w:rsidP="0067282B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Please compose </w:t>
      </w:r>
      <w:r>
        <w:rPr>
          <w:lang w:eastAsia="ja-JP"/>
        </w:rPr>
        <w:t>two sentences</w:t>
      </w:r>
      <w:r>
        <w:rPr>
          <w:lang w:eastAsia="ja-JP"/>
        </w:rPr>
        <w:t xml:space="preserve"> using subordinating conjunctions</w:t>
      </w:r>
    </w:p>
    <w:p w14:paraId="08EE5CE3" w14:textId="23DA99B6" w:rsid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950C06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543109"/>
    <w:multiLevelType w:val="hybridMultilevel"/>
    <w:tmpl w:val="1C5A0AC6"/>
    <w:lvl w:ilvl="0" w:tplc="4FBAF50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57485478">
    <w:abstractNumId w:val="0"/>
  </w:num>
  <w:num w:numId="2" w16cid:durableId="1351879031">
    <w:abstractNumId w:val="4"/>
  </w:num>
  <w:num w:numId="3" w16cid:durableId="558856656">
    <w:abstractNumId w:val="3"/>
  </w:num>
  <w:num w:numId="4" w16cid:durableId="1776636535">
    <w:abstractNumId w:val="1"/>
  </w:num>
  <w:num w:numId="5" w16cid:durableId="134986954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8015A"/>
    <w:rsid w:val="003968AA"/>
    <w:rsid w:val="00410E3E"/>
    <w:rsid w:val="005D65D1"/>
    <w:rsid w:val="00660C35"/>
    <w:rsid w:val="0066253D"/>
    <w:rsid w:val="0067282B"/>
    <w:rsid w:val="00744EA5"/>
    <w:rsid w:val="00852BCF"/>
    <w:rsid w:val="00950C06"/>
    <w:rsid w:val="0095542C"/>
    <w:rsid w:val="00956A06"/>
    <w:rsid w:val="00993C25"/>
    <w:rsid w:val="009A2D84"/>
    <w:rsid w:val="009A471B"/>
    <w:rsid w:val="00A901AC"/>
    <w:rsid w:val="00AC1512"/>
    <w:rsid w:val="00AC3CEA"/>
    <w:rsid w:val="00AD7409"/>
    <w:rsid w:val="00B507D2"/>
    <w:rsid w:val="00B53871"/>
    <w:rsid w:val="00C80A64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29</TotalTime>
  <Pages>1</Pages>
  <Words>198</Words>
  <Characters>1135</Characters>
  <Application>Microsoft Office Word</Application>
  <DocSecurity>0</DocSecurity>
  <Lines>9</Lines>
  <Paragraphs>2</Paragraphs>
  <ScaleCrop>false</ScaleCrop>
  <Company>Mark's Text Terminal</Company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2021-01-18T14:50:00Z</dcterms:created>
  <dcterms:modified xsi:type="dcterms:W3CDTF">2022-05-20T21:09:00Z</dcterms:modified>
</cp:coreProperties>
</file>