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323C7458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C45655">
        <w:rPr>
          <w:b/>
          <w:i/>
        </w:rPr>
        <w:t>Comedy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DA82BAC" w14:textId="77777777" w:rsidR="00C45655" w:rsidRDefault="00C45655" w:rsidP="00C45655">
      <w:r w:rsidRPr="00386E7B">
        <w:rPr>
          <w:b/>
        </w:rPr>
        <w:t>comedy</w:t>
      </w:r>
      <w:r>
        <w:t xml:space="preserve"> A work — play, story, novel, or film — that ends happily for the main character (or protagonist) and contains humor to some degree. A comedy may involve unhappy outcomes for some of the characters. Shylock, for example, in </w:t>
      </w:r>
      <w:r w:rsidRPr="00B961FD">
        <w:rPr>
          <w:i/>
        </w:rPr>
        <w:t>The Merchant of Venice</w:t>
      </w:r>
      <w:r>
        <w:t xml:space="preserve">, a comedy by William Shakespeare, is disgraced in the play. The ancient Greeks and Romans produced comedies, and great numbers have been written in modern times. </w:t>
      </w:r>
    </w:p>
    <w:p w14:paraId="54481DB3" w14:textId="21388345" w:rsidR="00C45655" w:rsidRPr="00C45655" w:rsidRDefault="00C45655" w:rsidP="00C4565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C45655">
        <w:rPr>
          <w:b/>
          <w:bCs/>
          <w:lang w:eastAsia="ja-JP"/>
        </w:rPr>
        <w:t>What</w:t>
      </w:r>
      <w:r>
        <w:rPr>
          <w:lang w:eastAsia="ja-JP"/>
        </w:rPr>
        <w:t xml:space="preserve"> is comedy?</w:t>
      </w:r>
    </w:p>
    <w:p w14:paraId="1010B5A0" w14:textId="77777777" w:rsidR="00C45655" w:rsidRPr="00C45655" w:rsidRDefault="00C45655" w:rsidP="00C4565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E731D50" w14:textId="7A5EA2E6" w:rsidR="00C45655" w:rsidRPr="00C45655" w:rsidRDefault="00C45655" w:rsidP="00C4565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C45655">
        <w:rPr>
          <w:b/>
          <w:bCs/>
          <w:lang w:eastAsia="ja-JP"/>
        </w:rPr>
        <w:t>What</w:t>
      </w:r>
      <w:r>
        <w:rPr>
          <w:lang w:eastAsia="ja-JP"/>
        </w:rPr>
        <w:t xml:space="preserve"> may a comedy involve?</w:t>
      </w:r>
    </w:p>
    <w:p w14:paraId="54CE8A42" w14:textId="77777777" w:rsidR="00C45655" w:rsidRPr="00C45655" w:rsidRDefault="00C45655" w:rsidP="00C45655">
      <w:pPr>
        <w:pStyle w:val="ListParagraph"/>
        <w:rPr>
          <w:b/>
          <w:bCs/>
          <w:lang w:eastAsia="ja-JP"/>
        </w:rPr>
      </w:pPr>
    </w:p>
    <w:p w14:paraId="1B9C434C" w14:textId="77777777" w:rsidR="00C45655" w:rsidRPr="00C45655" w:rsidRDefault="00C45655" w:rsidP="00C45655">
      <w:pPr>
        <w:pStyle w:val="ListParagraph"/>
        <w:widowControl w:val="0"/>
        <w:autoSpaceDE w:val="0"/>
        <w:autoSpaceDN w:val="0"/>
        <w:adjustRightInd w:val="0"/>
        <w:jc w:val="left"/>
        <w:rPr>
          <w:b/>
          <w:bCs/>
          <w:lang w:eastAsia="ja-JP"/>
        </w:rPr>
      </w:pPr>
    </w:p>
    <w:p w14:paraId="09CA8503" w14:textId="77777777" w:rsidR="00C45655" w:rsidRPr="00C45655" w:rsidRDefault="00C45655" w:rsidP="00C45655">
      <w:pPr>
        <w:pStyle w:val="ListParagraph"/>
        <w:rPr>
          <w:b/>
          <w:bCs/>
          <w:lang w:eastAsia="ja-JP"/>
        </w:rPr>
      </w:pPr>
    </w:p>
    <w:p w14:paraId="5AE47788" w14:textId="642B21B6" w:rsidR="00C45655" w:rsidRPr="00C45655" w:rsidRDefault="00C45655" w:rsidP="00C4565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C45655">
        <w:rPr>
          <w:b/>
          <w:bCs/>
          <w:lang w:eastAsia="ja-JP"/>
        </w:rPr>
        <w:t>What</w:t>
      </w:r>
      <w:r>
        <w:rPr>
          <w:lang w:eastAsia="ja-JP"/>
        </w:rPr>
        <w:t xml:space="preserve"> is an example of comedy? </w:t>
      </w:r>
      <w:r w:rsidRPr="00C45655">
        <w:rPr>
          <w:b/>
          <w:bCs/>
          <w:lang w:eastAsia="ja-JP"/>
        </w:rPr>
        <w:t>What</w:t>
      </w:r>
      <w:r>
        <w:rPr>
          <w:lang w:eastAsia="ja-JP"/>
        </w:rPr>
        <w:t xml:space="preserve"> happens to what character in this play?</w:t>
      </w:r>
    </w:p>
    <w:p w14:paraId="65B91D67" w14:textId="2C336D1A" w:rsidR="00C45655" w:rsidRDefault="00C45655" w:rsidP="00C4565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BED360B" w14:textId="663F154B" w:rsidR="00C45655" w:rsidRDefault="00C45655" w:rsidP="00C4565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D20BB29" w14:textId="0BB8D05D" w:rsidR="00C45655" w:rsidRDefault="00C45655" w:rsidP="00C4565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C1E49AA" w14:textId="40FCDC58" w:rsidR="00C45655" w:rsidRDefault="00C45655" w:rsidP="00C4565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F9DF0CA" w14:textId="292B408A" w:rsidR="00C45655" w:rsidRDefault="00C45655" w:rsidP="00C4565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B57A8B9" w14:textId="6CF0C30E" w:rsidR="00C45655" w:rsidRDefault="00C45655" w:rsidP="00C4565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20DE6DA" w14:textId="77777777" w:rsidR="00C45655" w:rsidRDefault="00C45655" w:rsidP="00C4565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A5E38F3" w14:textId="77777777" w:rsidR="00C45655" w:rsidRDefault="00C45655" w:rsidP="00C45655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Comedy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BBB9094" w14:textId="77777777" w:rsidR="00C45655" w:rsidRDefault="00C45655" w:rsidP="00C45655">
      <w:r w:rsidRPr="00386E7B">
        <w:rPr>
          <w:b/>
        </w:rPr>
        <w:t>comedy</w:t>
      </w:r>
      <w:r>
        <w:t xml:space="preserve"> A work — play, story, novel, or film — that ends happily for the main character (or protagonist) and contains humor to some degree. A comedy may involve unhappy outcomes for some of the characters. Shylock, for example, in </w:t>
      </w:r>
      <w:r w:rsidRPr="00B961FD">
        <w:rPr>
          <w:i/>
        </w:rPr>
        <w:t>The Merchant of Venice</w:t>
      </w:r>
      <w:r>
        <w:t xml:space="preserve">, a comedy by William Shakespeare, is disgraced in the play. The ancient Greeks and Romans produced comedies, and great numbers have been written in modern times. </w:t>
      </w:r>
    </w:p>
    <w:p w14:paraId="55A6507C" w14:textId="77777777" w:rsidR="00C45655" w:rsidRPr="00C45655" w:rsidRDefault="00C45655" w:rsidP="00C45655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C45655">
        <w:rPr>
          <w:b/>
          <w:bCs/>
          <w:lang w:eastAsia="ja-JP"/>
        </w:rPr>
        <w:t>What</w:t>
      </w:r>
      <w:r>
        <w:rPr>
          <w:lang w:eastAsia="ja-JP"/>
        </w:rPr>
        <w:t xml:space="preserve"> is comedy?</w:t>
      </w:r>
    </w:p>
    <w:p w14:paraId="686A9344" w14:textId="77777777" w:rsidR="00C45655" w:rsidRPr="00C45655" w:rsidRDefault="00C45655" w:rsidP="00C4565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BA078F5" w14:textId="77777777" w:rsidR="00C45655" w:rsidRPr="00C45655" w:rsidRDefault="00C45655" w:rsidP="00C45655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C45655">
        <w:rPr>
          <w:b/>
          <w:bCs/>
          <w:lang w:eastAsia="ja-JP"/>
        </w:rPr>
        <w:t>What</w:t>
      </w:r>
      <w:r>
        <w:rPr>
          <w:lang w:eastAsia="ja-JP"/>
        </w:rPr>
        <w:t xml:space="preserve"> may a comedy involve?</w:t>
      </w:r>
    </w:p>
    <w:p w14:paraId="364D465E" w14:textId="77777777" w:rsidR="00C45655" w:rsidRPr="00C45655" w:rsidRDefault="00C45655" w:rsidP="00C45655">
      <w:pPr>
        <w:pStyle w:val="ListParagraph"/>
        <w:rPr>
          <w:b/>
          <w:bCs/>
          <w:lang w:eastAsia="ja-JP"/>
        </w:rPr>
      </w:pPr>
    </w:p>
    <w:p w14:paraId="4D914530" w14:textId="77777777" w:rsidR="00C45655" w:rsidRPr="00C45655" w:rsidRDefault="00C45655" w:rsidP="00C45655">
      <w:pPr>
        <w:pStyle w:val="ListParagraph"/>
        <w:widowControl w:val="0"/>
        <w:autoSpaceDE w:val="0"/>
        <w:autoSpaceDN w:val="0"/>
        <w:adjustRightInd w:val="0"/>
        <w:jc w:val="left"/>
        <w:rPr>
          <w:b/>
          <w:bCs/>
          <w:lang w:eastAsia="ja-JP"/>
        </w:rPr>
      </w:pPr>
    </w:p>
    <w:p w14:paraId="59180F63" w14:textId="77777777" w:rsidR="00C45655" w:rsidRPr="00C45655" w:rsidRDefault="00C45655" w:rsidP="00C45655">
      <w:pPr>
        <w:pStyle w:val="ListParagraph"/>
        <w:rPr>
          <w:b/>
          <w:bCs/>
          <w:lang w:eastAsia="ja-JP"/>
        </w:rPr>
      </w:pPr>
    </w:p>
    <w:p w14:paraId="0B1337B6" w14:textId="77777777" w:rsidR="00C45655" w:rsidRPr="00C45655" w:rsidRDefault="00C45655" w:rsidP="00C45655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C45655">
        <w:rPr>
          <w:b/>
          <w:bCs/>
          <w:lang w:eastAsia="ja-JP"/>
        </w:rPr>
        <w:t>What</w:t>
      </w:r>
      <w:r>
        <w:rPr>
          <w:lang w:eastAsia="ja-JP"/>
        </w:rPr>
        <w:t xml:space="preserve"> is an example of comedy? </w:t>
      </w:r>
      <w:r w:rsidRPr="00C45655">
        <w:rPr>
          <w:b/>
          <w:bCs/>
          <w:lang w:eastAsia="ja-JP"/>
        </w:rPr>
        <w:t>What</w:t>
      </w:r>
      <w:r>
        <w:rPr>
          <w:lang w:eastAsia="ja-JP"/>
        </w:rPr>
        <w:t xml:space="preserve"> happens to what character in this play?</w:t>
      </w:r>
    </w:p>
    <w:p w14:paraId="6B77E80B" w14:textId="77777777" w:rsidR="00C45655" w:rsidRPr="00C45655" w:rsidRDefault="00C45655" w:rsidP="00C4565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C45655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B15142"/>
    <w:multiLevelType w:val="hybridMultilevel"/>
    <w:tmpl w:val="B02889D2"/>
    <w:lvl w:ilvl="0" w:tplc="4FBAF5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96F7DB6"/>
    <w:multiLevelType w:val="hybridMultilevel"/>
    <w:tmpl w:val="B02889D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5410876">
    <w:abstractNumId w:val="0"/>
  </w:num>
  <w:num w:numId="2" w16cid:durableId="889148158">
    <w:abstractNumId w:val="4"/>
  </w:num>
  <w:num w:numId="3" w16cid:durableId="689910563">
    <w:abstractNumId w:val="3"/>
  </w:num>
  <w:num w:numId="4" w16cid:durableId="1447499606">
    <w:abstractNumId w:val="2"/>
  </w:num>
  <w:num w:numId="5" w16cid:durableId="595022341">
    <w:abstractNumId w:val="1"/>
  </w:num>
  <w:num w:numId="6" w16cid:durableId="207959479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5D65D1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45655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8</TotalTime>
  <Pages>1</Pages>
  <Words>282</Words>
  <Characters>1610</Characters>
  <Application>Microsoft Office Word</Application>
  <DocSecurity>0</DocSecurity>
  <Lines>13</Lines>
  <Paragraphs>3</Paragraphs>
  <ScaleCrop>false</ScaleCrop>
  <Company>Mark's Text Terminal</Company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2021-01-18T14:50:00Z</dcterms:created>
  <dcterms:modified xsi:type="dcterms:W3CDTF">2022-05-20T09:48:00Z</dcterms:modified>
</cp:coreProperties>
</file>