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0A3F990E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225F1">
        <w:rPr>
          <w:b/>
          <w:i/>
        </w:rPr>
        <w:t>Blank Verse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8DF80C9" w14:textId="77777777" w:rsidR="00A225F1" w:rsidRDefault="00A225F1" w:rsidP="00A225F1">
      <w:r w:rsidRPr="00CD7171">
        <w:rPr>
          <w:b/>
        </w:rPr>
        <w:t>blank verse</w:t>
      </w:r>
      <w:r>
        <w:t xml:space="preserve"> </w:t>
      </w:r>
      <w:proofErr w:type="spellStart"/>
      <w:r>
        <w:t>Verse</w:t>
      </w:r>
      <w:proofErr w:type="spellEnd"/>
      <w:r>
        <w:t xml:space="preserve"> written in iambic pentameter, without rhyme. Many of the speeches in the plays of William Shakespeare are written in blank verse; this example is from </w:t>
      </w:r>
      <w:r w:rsidRPr="00B961FD">
        <w:rPr>
          <w:i/>
        </w:rPr>
        <w:t>Macbeth</w:t>
      </w:r>
      <w:r>
        <w:t>:</w:t>
      </w:r>
    </w:p>
    <w:p w14:paraId="415C7F14" w14:textId="77777777" w:rsidR="00A225F1" w:rsidRDefault="00A225F1" w:rsidP="00A225F1">
      <w:r>
        <w:t xml:space="preserve">Tomorrow, and tomorrow, and tomorrow, </w:t>
      </w:r>
    </w:p>
    <w:p w14:paraId="1483F6DD" w14:textId="77777777" w:rsidR="00A225F1" w:rsidRDefault="00A225F1" w:rsidP="00A225F1">
      <w:r>
        <w:t xml:space="preserve">Creeps in this petty pace from day to day, </w:t>
      </w:r>
    </w:p>
    <w:p w14:paraId="25A23289" w14:textId="77777777" w:rsidR="00A225F1" w:rsidRDefault="00A225F1" w:rsidP="00A225F1">
      <w:r>
        <w:t xml:space="preserve">To the last syllable of recorded </w:t>
      </w:r>
      <w:proofErr w:type="gramStart"/>
      <w:r>
        <w:t>time;</w:t>
      </w:r>
      <w:proofErr w:type="gramEnd"/>
      <w:r>
        <w:t xml:space="preserve"> </w:t>
      </w:r>
    </w:p>
    <w:p w14:paraId="5A7978BA" w14:textId="77777777" w:rsidR="00A225F1" w:rsidRDefault="00A225F1" w:rsidP="00A225F1">
      <w:r>
        <w:t xml:space="preserve">And all our yesterdays have lighted fools </w:t>
      </w:r>
    </w:p>
    <w:p w14:paraId="011951F0" w14:textId="77777777" w:rsidR="00A225F1" w:rsidRDefault="00A225F1" w:rsidP="00A225F1">
      <w:r>
        <w:t xml:space="preserve">The way to dusty death. Out, out, brief candle! </w:t>
      </w:r>
    </w:p>
    <w:p w14:paraId="436919E9" w14:textId="77777777" w:rsidR="00A225F1" w:rsidRDefault="00A225F1" w:rsidP="00A225F1">
      <w:proofErr w:type="gramStart"/>
      <w:r>
        <w:t>Life’s</w:t>
      </w:r>
      <w:proofErr w:type="gramEnd"/>
      <w:r>
        <w:t xml:space="preserve"> but a walking shadow, a poor player </w:t>
      </w:r>
    </w:p>
    <w:p w14:paraId="3213E28D" w14:textId="77777777" w:rsidR="00A225F1" w:rsidRDefault="00A225F1" w:rsidP="00A225F1">
      <w:r>
        <w:t xml:space="preserve">That struts and frets his hour upon the stage </w:t>
      </w:r>
    </w:p>
    <w:p w14:paraId="3FE71789" w14:textId="77777777" w:rsidR="00A225F1" w:rsidRDefault="00A225F1" w:rsidP="00A225F1">
      <w:r>
        <w:t xml:space="preserve">And then is heard no more: it is a tale </w:t>
      </w:r>
    </w:p>
    <w:p w14:paraId="1F7EB438" w14:textId="77777777" w:rsidR="00A225F1" w:rsidRDefault="00A225F1" w:rsidP="00A225F1">
      <w:r>
        <w:t xml:space="preserve">Told by an idiot, full of sound and fury, </w:t>
      </w:r>
    </w:p>
    <w:p w14:paraId="5AD48CD4" w14:textId="77777777" w:rsidR="00A225F1" w:rsidRDefault="00A225F1" w:rsidP="00A225F1">
      <w:r>
        <w:t>Signifying nothing.</w:t>
      </w:r>
    </w:p>
    <w:p w14:paraId="44DF62D6" w14:textId="1F5E243C" w:rsidR="00A225F1" w:rsidRPr="00A225F1" w:rsidRDefault="00A225F1" w:rsidP="00A225F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A225F1">
        <w:rPr>
          <w:b/>
          <w:bCs/>
          <w:lang w:eastAsia="ja-JP"/>
        </w:rPr>
        <w:t>What</w:t>
      </w:r>
      <w:r>
        <w:rPr>
          <w:lang w:eastAsia="ja-JP"/>
        </w:rPr>
        <w:t xml:space="preserve"> is blank verse?</w:t>
      </w:r>
    </w:p>
    <w:p w14:paraId="79A0E471" w14:textId="62D6BB18" w:rsidR="00A225F1" w:rsidRDefault="00A225F1" w:rsidP="00A225F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2D47F9A" w14:textId="77777777" w:rsidR="00A225F1" w:rsidRPr="00A225F1" w:rsidRDefault="00A225F1" w:rsidP="00A225F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EB9FCC" w14:textId="1FE0928D" w:rsidR="00A225F1" w:rsidRPr="00A225F1" w:rsidRDefault="00A225F1" w:rsidP="00A225F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A225F1">
        <w:rPr>
          <w:b/>
          <w:bCs/>
          <w:lang w:eastAsia="ja-JP"/>
        </w:rPr>
        <w:t>Where</w:t>
      </w:r>
      <w:r>
        <w:rPr>
          <w:lang w:eastAsia="ja-JP"/>
        </w:rPr>
        <w:t xml:space="preserve"> is one place where you can find blank verse?</w:t>
      </w:r>
    </w:p>
    <w:p w14:paraId="3CB8AE31" w14:textId="77777777" w:rsidR="00A225F1" w:rsidRPr="00A225F1" w:rsidRDefault="00A225F1" w:rsidP="00A225F1">
      <w:pPr>
        <w:pStyle w:val="ListParagraph"/>
        <w:rPr>
          <w:b/>
          <w:bCs/>
          <w:lang w:eastAsia="ja-JP"/>
        </w:rPr>
      </w:pPr>
    </w:p>
    <w:p w14:paraId="24246AE6" w14:textId="2425B739" w:rsidR="00A225F1" w:rsidRDefault="00A225F1" w:rsidP="00A225F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5F2CBFD" w14:textId="5E889149" w:rsidR="00A225F1" w:rsidRDefault="00A225F1" w:rsidP="00A225F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90CE9E" w14:textId="77777777" w:rsidR="00B577EA" w:rsidRPr="00C869E6" w:rsidRDefault="00A225F1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A4D36"/>
    <w:multiLevelType w:val="hybridMultilevel"/>
    <w:tmpl w:val="2F66D6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7677E47"/>
    <w:multiLevelType w:val="hybridMultilevel"/>
    <w:tmpl w:val="2F66D632"/>
    <w:lvl w:ilvl="0" w:tplc="059EE6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3599926">
    <w:abstractNumId w:val="0"/>
  </w:num>
  <w:num w:numId="2" w16cid:durableId="381371905">
    <w:abstractNumId w:val="4"/>
  </w:num>
  <w:num w:numId="3" w16cid:durableId="1859537626">
    <w:abstractNumId w:val="3"/>
  </w:num>
  <w:num w:numId="4" w16cid:durableId="1292589031">
    <w:abstractNumId w:val="2"/>
  </w:num>
  <w:num w:numId="5" w16cid:durableId="1848253061">
    <w:abstractNumId w:val="5"/>
  </w:num>
  <w:num w:numId="6" w16cid:durableId="15189991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225F1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160</Words>
  <Characters>913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2022-05-13T21:39:00Z</dcterms:modified>
</cp:coreProperties>
</file>