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06206817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680B60">
        <w:rPr>
          <w:b/>
          <w:i/>
        </w:rPr>
        <w:t>Aphorism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445EC7C" w14:textId="77777777" w:rsidR="00680B60" w:rsidRDefault="00680B60" w:rsidP="00680B60">
      <w:r w:rsidRPr="001221E0">
        <w:rPr>
          <w:b/>
        </w:rPr>
        <w:t>aphorism</w:t>
      </w:r>
      <w:r>
        <w:t xml:space="preserve"> A concise and often witty statement of wisdom or opinion, such as “Children should be seen and not heard,” or “People who live in glass houses shouldn’t throw stones.”</w:t>
      </w:r>
    </w:p>
    <w:p w14:paraId="08EE5CE3" w14:textId="0D71E5CA" w:rsidR="0066253D" w:rsidRPr="00680B60" w:rsidRDefault="00680B60" w:rsidP="00680B60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680B60">
        <w:rPr>
          <w:b/>
          <w:bCs/>
          <w:lang w:eastAsia="ja-JP"/>
        </w:rPr>
        <w:t>What</w:t>
      </w:r>
      <w:r>
        <w:rPr>
          <w:lang w:eastAsia="ja-JP"/>
        </w:rPr>
        <w:t xml:space="preserve"> is an aphorism?</w:t>
      </w:r>
    </w:p>
    <w:p w14:paraId="658923DD" w14:textId="77777777" w:rsidR="00680B60" w:rsidRPr="00680B60" w:rsidRDefault="00680B60" w:rsidP="00680B6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3C611F7" w14:textId="6092F9B6" w:rsidR="00680B60" w:rsidRPr="00680B60" w:rsidRDefault="00680B60" w:rsidP="00680B60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680B60">
        <w:rPr>
          <w:b/>
          <w:bCs/>
          <w:lang w:eastAsia="ja-JP"/>
        </w:rPr>
        <w:t>What</w:t>
      </w:r>
      <w:r>
        <w:rPr>
          <w:lang w:eastAsia="ja-JP"/>
        </w:rPr>
        <w:t xml:space="preserve"> is an example of an aphorism from your reading?</w:t>
      </w:r>
    </w:p>
    <w:p w14:paraId="76E4CA62" w14:textId="731DD249" w:rsidR="00680B60" w:rsidRDefault="00680B60" w:rsidP="00680B60">
      <w:pPr>
        <w:pStyle w:val="ListParagraph"/>
        <w:rPr>
          <w:b/>
          <w:bCs/>
          <w:lang w:eastAsia="ja-JP"/>
        </w:rPr>
      </w:pPr>
    </w:p>
    <w:p w14:paraId="5A19284A" w14:textId="122B7CC5" w:rsidR="00680B60" w:rsidRDefault="00680B60" w:rsidP="00680B60">
      <w:pPr>
        <w:pStyle w:val="ListParagraph"/>
        <w:rPr>
          <w:b/>
          <w:bCs/>
          <w:lang w:eastAsia="ja-JP"/>
        </w:rPr>
      </w:pPr>
    </w:p>
    <w:p w14:paraId="295E5BE6" w14:textId="77777777" w:rsidR="00680B60" w:rsidRPr="00680B60" w:rsidRDefault="00680B60" w:rsidP="00680B60">
      <w:pPr>
        <w:pStyle w:val="ListParagraph"/>
        <w:rPr>
          <w:b/>
          <w:bCs/>
          <w:lang w:eastAsia="ja-JP"/>
        </w:rPr>
      </w:pPr>
    </w:p>
    <w:p w14:paraId="1E1A6D6E" w14:textId="1B951CD1" w:rsidR="00680B60" w:rsidRDefault="00680B60" w:rsidP="00680B60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680B60">
        <w:rPr>
          <w:b/>
          <w:bCs/>
          <w:lang w:eastAsia="ja-JP"/>
        </w:rPr>
        <w:t>Can you think</w:t>
      </w:r>
      <w:r>
        <w:rPr>
          <w:lang w:eastAsia="ja-JP"/>
        </w:rPr>
        <w:t xml:space="preserve"> of an aphorism you know? Please </w:t>
      </w:r>
      <w:r w:rsidRPr="00680B60">
        <w:rPr>
          <w:b/>
          <w:bCs/>
          <w:lang w:eastAsia="ja-JP"/>
        </w:rPr>
        <w:t>write it down.</w:t>
      </w:r>
    </w:p>
    <w:p w14:paraId="427F2CFB" w14:textId="631D4230" w:rsidR="00680B60" w:rsidRDefault="00680B60" w:rsidP="00680B6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4812964" w14:textId="1A1DC822" w:rsidR="00680B60" w:rsidRDefault="00680B60" w:rsidP="00680B6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3937BEC" w14:textId="449094EE" w:rsidR="00680B60" w:rsidRDefault="00680B60" w:rsidP="00680B6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9AE48AC" w14:textId="2E26EE77" w:rsidR="00680B60" w:rsidRDefault="00680B60" w:rsidP="00680B6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6970800" w14:textId="77777777" w:rsidR="00680B60" w:rsidRDefault="00680B60" w:rsidP="00680B6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5FEAE85" w14:textId="6679F4A3" w:rsidR="00680B60" w:rsidRDefault="00680B60" w:rsidP="00680B6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FAB06A0" w14:textId="0F2A1A2B" w:rsidR="00680B60" w:rsidRDefault="00680B60" w:rsidP="00680B6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E69CD3C" w14:textId="77777777" w:rsidR="00680B60" w:rsidRDefault="00680B60" w:rsidP="00680B6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BF342B3" w14:textId="77777777" w:rsidR="00680B60" w:rsidRDefault="00680B60" w:rsidP="00680B60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Aphorism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E52A6F1" w14:textId="77777777" w:rsidR="00680B60" w:rsidRDefault="00680B60" w:rsidP="00680B60">
      <w:r w:rsidRPr="001221E0">
        <w:rPr>
          <w:b/>
        </w:rPr>
        <w:t>aphorism</w:t>
      </w:r>
      <w:r>
        <w:t xml:space="preserve"> A concise and often witty statement of wisdom or opinion, such as “Children should be seen and not heard,” or “People who live in glass houses shouldn’t throw stones.”</w:t>
      </w:r>
    </w:p>
    <w:p w14:paraId="33DB4431" w14:textId="77777777" w:rsidR="00680B60" w:rsidRPr="00680B60" w:rsidRDefault="00680B60" w:rsidP="00680B60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680B60">
        <w:rPr>
          <w:b/>
          <w:bCs/>
          <w:lang w:eastAsia="ja-JP"/>
        </w:rPr>
        <w:t>What</w:t>
      </w:r>
      <w:r>
        <w:rPr>
          <w:lang w:eastAsia="ja-JP"/>
        </w:rPr>
        <w:t xml:space="preserve"> is an aphorism?</w:t>
      </w:r>
    </w:p>
    <w:p w14:paraId="7DD3E111" w14:textId="77777777" w:rsidR="00680B60" w:rsidRPr="00680B60" w:rsidRDefault="00680B60" w:rsidP="00680B6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46E3E24" w14:textId="77777777" w:rsidR="00680B60" w:rsidRPr="00680B60" w:rsidRDefault="00680B60" w:rsidP="00680B60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680B60">
        <w:rPr>
          <w:b/>
          <w:bCs/>
          <w:lang w:eastAsia="ja-JP"/>
        </w:rPr>
        <w:t>What</w:t>
      </w:r>
      <w:r>
        <w:rPr>
          <w:lang w:eastAsia="ja-JP"/>
        </w:rPr>
        <w:t xml:space="preserve"> is an example of an aphorism from your reading?</w:t>
      </w:r>
    </w:p>
    <w:p w14:paraId="5452B362" w14:textId="77777777" w:rsidR="00680B60" w:rsidRDefault="00680B60" w:rsidP="00680B60">
      <w:pPr>
        <w:pStyle w:val="ListParagraph"/>
        <w:rPr>
          <w:b/>
          <w:bCs/>
          <w:lang w:eastAsia="ja-JP"/>
        </w:rPr>
      </w:pPr>
    </w:p>
    <w:p w14:paraId="03B89B4F" w14:textId="77777777" w:rsidR="00680B60" w:rsidRDefault="00680B60" w:rsidP="00680B60">
      <w:pPr>
        <w:pStyle w:val="ListParagraph"/>
        <w:rPr>
          <w:b/>
          <w:bCs/>
          <w:lang w:eastAsia="ja-JP"/>
        </w:rPr>
      </w:pPr>
    </w:p>
    <w:p w14:paraId="5C2ADDF8" w14:textId="77777777" w:rsidR="00680B60" w:rsidRPr="00680B60" w:rsidRDefault="00680B60" w:rsidP="00680B60">
      <w:pPr>
        <w:pStyle w:val="ListParagraph"/>
        <w:rPr>
          <w:b/>
          <w:bCs/>
          <w:lang w:eastAsia="ja-JP"/>
        </w:rPr>
      </w:pPr>
    </w:p>
    <w:p w14:paraId="73925CBD" w14:textId="77777777" w:rsidR="00680B60" w:rsidRPr="00680B60" w:rsidRDefault="00680B60" w:rsidP="00680B60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680B60">
        <w:rPr>
          <w:b/>
          <w:bCs/>
          <w:lang w:eastAsia="ja-JP"/>
        </w:rPr>
        <w:t>Can you think</w:t>
      </w:r>
      <w:r>
        <w:rPr>
          <w:lang w:eastAsia="ja-JP"/>
        </w:rPr>
        <w:t xml:space="preserve"> of an aphorism you know? Please </w:t>
      </w:r>
      <w:r w:rsidRPr="00680B60">
        <w:rPr>
          <w:b/>
          <w:bCs/>
          <w:lang w:eastAsia="ja-JP"/>
        </w:rPr>
        <w:t>write it down.</w:t>
      </w:r>
    </w:p>
    <w:p w14:paraId="5D3AA8C7" w14:textId="77777777" w:rsidR="00680B60" w:rsidRPr="00680B60" w:rsidRDefault="00680B60" w:rsidP="00680B6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680B60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344CD"/>
    <w:multiLevelType w:val="hybridMultilevel"/>
    <w:tmpl w:val="A62A4B9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121C45"/>
    <w:multiLevelType w:val="hybridMultilevel"/>
    <w:tmpl w:val="A62A4B90"/>
    <w:lvl w:ilvl="0" w:tplc="059EE6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876815342">
    <w:abstractNumId w:val="0"/>
  </w:num>
  <w:num w:numId="2" w16cid:durableId="379089392">
    <w:abstractNumId w:val="5"/>
  </w:num>
  <w:num w:numId="3" w16cid:durableId="1980525188">
    <w:abstractNumId w:val="3"/>
  </w:num>
  <w:num w:numId="4" w16cid:durableId="1970088995">
    <w:abstractNumId w:val="2"/>
  </w:num>
  <w:num w:numId="5" w16cid:durableId="680356692">
    <w:abstractNumId w:val="4"/>
  </w:num>
  <w:num w:numId="6" w16cid:durableId="5358224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5D65D1"/>
    <w:rsid w:val="00660C35"/>
    <w:rsid w:val="0066253D"/>
    <w:rsid w:val="00680B60"/>
    <w:rsid w:val="00744EA5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8</TotalTime>
  <Pages>1</Pages>
  <Words>216</Words>
  <Characters>1236</Characters>
  <Application>Microsoft Office Word</Application>
  <DocSecurity>0</DocSecurity>
  <Lines>10</Lines>
  <Paragraphs>2</Paragraphs>
  <ScaleCrop>false</ScaleCrop>
  <Company>Mark's Text Terminal</Company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2021-01-18T14:50:00Z</dcterms:created>
  <dcterms:modified xsi:type="dcterms:W3CDTF">2022-05-13T20:52:00Z</dcterms:modified>
</cp:coreProperties>
</file>