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10FF6E9B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27066">
        <w:rPr>
          <w:b/>
          <w:i/>
        </w:rPr>
        <w:t>AKA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FE6C1EA" w14:textId="088C3D7F" w:rsidR="00327066" w:rsidRDefault="00327066" w:rsidP="00327066">
      <w:r w:rsidRPr="009142A0">
        <w:rPr>
          <w:b/>
        </w:rPr>
        <w:t>aka</w:t>
      </w:r>
      <w:r>
        <w:t xml:space="preserve"> (ay-kay-ay) An abbreviation meaning “also known as.” It is primarily used by law enforcement officials to specify an alias: “John Smith, aka Jonathan Jones.” The abbreviation, which also appears as AKA and a.k.a., is often used figuratively and facetiously: “my cousin, aka the worst gossip in the neighborhood.”</w:t>
      </w:r>
    </w:p>
    <w:p w14:paraId="5727D817" w14:textId="1A19CA97" w:rsidR="00327066" w:rsidRPr="00327066" w:rsidRDefault="00327066" w:rsidP="00327066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327066">
        <w:rPr>
          <w:b/>
          <w:bCs/>
        </w:rPr>
        <w:t>What</w:t>
      </w:r>
      <w:r>
        <w:t xml:space="preserve"> is </w:t>
      </w:r>
      <w:r w:rsidRPr="00327066">
        <w:rPr>
          <w:i/>
          <w:iCs/>
        </w:rPr>
        <w:t>aka</w:t>
      </w:r>
      <w:r>
        <w:t xml:space="preserve">? </w:t>
      </w:r>
      <w:r w:rsidRPr="00327066">
        <w:rPr>
          <w:b/>
          <w:bCs/>
        </w:rPr>
        <w:t>What</w:t>
      </w:r>
      <w:r>
        <w:t xml:space="preserve"> does it mean?</w:t>
      </w:r>
    </w:p>
    <w:p w14:paraId="6A7DC46A" w14:textId="77777777" w:rsidR="00327066" w:rsidRPr="00327066" w:rsidRDefault="00327066" w:rsidP="00327066">
      <w:pPr>
        <w:rPr>
          <w:b/>
          <w:bCs/>
        </w:rPr>
      </w:pPr>
    </w:p>
    <w:p w14:paraId="7094DE1C" w14:textId="6FDFCB5D" w:rsidR="00327066" w:rsidRPr="00327066" w:rsidRDefault="00327066" w:rsidP="00327066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327066">
        <w:rPr>
          <w:b/>
          <w:bCs/>
        </w:rPr>
        <w:t>Who</w:t>
      </w:r>
      <w:r>
        <w:t xml:space="preserve"> primarily uses aka?</w:t>
      </w:r>
    </w:p>
    <w:p w14:paraId="78BA49B1" w14:textId="77777777" w:rsidR="00327066" w:rsidRPr="00327066" w:rsidRDefault="00327066" w:rsidP="00327066">
      <w:pPr>
        <w:pStyle w:val="ListParagraph"/>
        <w:rPr>
          <w:b/>
          <w:bCs/>
        </w:rPr>
      </w:pPr>
    </w:p>
    <w:p w14:paraId="7789B38E" w14:textId="77777777" w:rsidR="00327066" w:rsidRPr="00327066" w:rsidRDefault="00327066" w:rsidP="00327066">
      <w:pPr>
        <w:pStyle w:val="ListParagraph"/>
        <w:jc w:val="left"/>
        <w:rPr>
          <w:b/>
          <w:bCs/>
        </w:rPr>
      </w:pPr>
    </w:p>
    <w:p w14:paraId="5D97DE54" w14:textId="77777777" w:rsidR="00327066" w:rsidRPr="00327066" w:rsidRDefault="00327066" w:rsidP="00327066">
      <w:pPr>
        <w:pStyle w:val="ListParagraph"/>
        <w:rPr>
          <w:b/>
          <w:bCs/>
        </w:rPr>
      </w:pPr>
    </w:p>
    <w:p w14:paraId="4955046E" w14:textId="435A3159" w:rsidR="00327066" w:rsidRPr="00327066" w:rsidRDefault="00327066" w:rsidP="00327066">
      <w:pPr>
        <w:pStyle w:val="ListParagraph"/>
        <w:numPr>
          <w:ilvl w:val="0"/>
          <w:numId w:val="5"/>
        </w:numPr>
        <w:jc w:val="left"/>
        <w:rPr>
          <w:b/>
          <w:bCs/>
        </w:rPr>
      </w:pPr>
      <w:r w:rsidRPr="00327066">
        <w:rPr>
          <w:b/>
          <w:bCs/>
        </w:rPr>
        <w:t>How</w:t>
      </w:r>
      <w:r>
        <w:t xml:space="preserve"> is aka often used?</w:t>
      </w:r>
    </w:p>
    <w:p w14:paraId="7623F560" w14:textId="17BA2038" w:rsidR="00327066" w:rsidRDefault="00327066" w:rsidP="00327066">
      <w:pPr>
        <w:rPr>
          <w:b/>
          <w:bCs/>
        </w:rPr>
      </w:pPr>
    </w:p>
    <w:p w14:paraId="5A72CBD3" w14:textId="0102426F" w:rsidR="00327066" w:rsidRDefault="00327066" w:rsidP="00327066">
      <w:pPr>
        <w:rPr>
          <w:b/>
          <w:bCs/>
        </w:rPr>
      </w:pPr>
    </w:p>
    <w:p w14:paraId="4EBB5B90" w14:textId="04B488D8" w:rsidR="00327066" w:rsidRDefault="00327066" w:rsidP="00327066">
      <w:pPr>
        <w:rPr>
          <w:b/>
          <w:bCs/>
        </w:rPr>
      </w:pPr>
    </w:p>
    <w:p w14:paraId="1CF28A22" w14:textId="1FA9EEA7" w:rsidR="00327066" w:rsidRDefault="00327066" w:rsidP="00327066">
      <w:pPr>
        <w:rPr>
          <w:b/>
          <w:bCs/>
        </w:rPr>
      </w:pPr>
    </w:p>
    <w:p w14:paraId="262905E9" w14:textId="77777777" w:rsidR="00327066" w:rsidRDefault="00327066" w:rsidP="0032706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ED4921D" w14:textId="77777777" w:rsidR="00327066" w:rsidRDefault="00327066" w:rsidP="0032706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AKA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BF62D8B" w14:textId="77777777" w:rsidR="00327066" w:rsidRDefault="00327066" w:rsidP="00327066">
      <w:r w:rsidRPr="009142A0">
        <w:rPr>
          <w:b/>
        </w:rPr>
        <w:t>aka</w:t>
      </w:r>
      <w:r>
        <w:t xml:space="preserve"> (ay-kay-ay) An abbreviation meaning “also known as.” It is primarily used by law enforcement officials to specify an alias: “John Smith, aka Jonathan Jones.” The abbreviation, which also appears as AKA and a.k.a., is often used figuratively and facetiously: “my cousin, aka the worst gossip in the neighborhood.”</w:t>
      </w:r>
    </w:p>
    <w:p w14:paraId="7E3DDA26" w14:textId="77777777" w:rsidR="00327066" w:rsidRPr="00327066" w:rsidRDefault="00327066" w:rsidP="00327066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327066">
        <w:rPr>
          <w:b/>
          <w:bCs/>
        </w:rPr>
        <w:t>What</w:t>
      </w:r>
      <w:r>
        <w:t xml:space="preserve"> is </w:t>
      </w:r>
      <w:r w:rsidRPr="00327066">
        <w:rPr>
          <w:i/>
          <w:iCs/>
        </w:rPr>
        <w:t>aka</w:t>
      </w:r>
      <w:r>
        <w:t xml:space="preserve">? </w:t>
      </w:r>
      <w:r w:rsidRPr="00327066">
        <w:rPr>
          <w:b/>
          <w:bCs/>
        </w:rPr>
        <w:t>What</w:t>
      </w:r>
      <w:r>
        <w:t xml:space="preserve"> does it mean?</w:t>
      </w:r>
    </w:p>
    <w:p w14:paraId="25E6EDE6" w14:textId="77777777" w:rsidR="00327066" w:rsidRPr="00327066" w:rsidRDefault="00327066" w:rsidP="00327066">
      <w:pPr>
        <w:rPr>
          <w:b/>
          <w:bCs/>
        </w:rPr>
      </w:pPr>
    </w:p>
    <w:p w14:paraId="27416167" w14:textId="77777777" w:rsidR="00327066" w:rsidRPr="00327066" w:rsidRDefault="00327066" w:rsidP="00327066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327066">
        <w:rPr>
          <w:b/>
          <w:bCs/>
        </w:rPr>
        <w:t>Who</w:t>
      </w:r>
      <w:r>
        <w:t xml:space="preserve"> primarily uses aka?</w:t>
      </w:r>
    </w:p>
    <w:p w14:paraId="124285E3" w14:textId="77777777" w:rsidR="00327066" w:rsidRPr="00327066" w:rsidRDefault="00327066" w:rsidP="00327066">
      <w:pPr>
        <w:pStyle w:val="ListParagraph"/>
        <w:rPr>
          <w:b/>
          <w:bCs/>
        </w:rPr>
      </w:pPr>
    </w:p>
    <w:p w14:paraId="1D17044C" w14:textId="77777777" w:rsidR="00327066" w:rsidRPr="00327066" w:rsidRDefault="00327066" w:rsidP="00327066">
      <w:pPr>
        <w:pStyle w:val="ListParagraph"/>
        <w:jc w:val="left"/>
        <w:rPr>
          <w:b/>
          <w:bCs/>
        </w:rPr>
      </w:pPr>
    </w:p>
    <w:p w14:paraId="170C9F3E" w14:textId="77777777" w:rsidR="00327066" w:rsidRPr="00327066" w:rsidRDefault="00327066" w:rsidP="00327066">
      <w:pPr>
        <w:pStyle w:val="ListParagraph"/>
        <w:rPr>
          <w:b/>
          <w:bCs/>
        </w:rPr>
      </w:pPr>
    </w:p>
    <w:p w14:paraId="5A45D9E0" w14:textId="77777777" w:rsidR="00327066" w:rsidRPr="00327066" w:rsidRDefault="00327066" w:rsidP="00327066">
      <w:pPr>
        <w:pStyle w:val="ListParagraph"/>
        <w:numPr>
          <w:ilvl w:val="0"/>
          <w:numId w:val="6"/>
        </w:numPr>
        <w:jc w:val="left"/>
        <w:rPr>
          <w:b/>
          <w:bCs/>
        </w:rPr>
      </w:pPr>
      <w:r w:rsidRPr="00327066">
        <w:rPr>
          <w:b/>
          <w:bCs/>
        </w:rPr>
        <w:t>How</w:t>
      </w:r>
      <w:r>
        <w:t xml:space="preserve"> is aka often used?</w:t>
      </w:r>
    </w:p>
    <w:p w14:paraId="504FF2F8" w14:textId="77777777" w:rsidR="00327066" w:rsidRPr="00327066" w:rsidRDefault="00327066" w:rsidP="00327066">
      <w:pPr>
        <w:rPr>
          <w:b/>
          <w:bCs/>
        </w:rPr>
      </w:pPr>
    </w:p>
    <w:p w14:paraId="3D584F4B" w14:textId="77777777" w:rsidR="00327066" w:rsidRDefault="00327066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327066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7562F"/>
    <w:multiLevelType w:val="hybridMultilevel"/>
    <w:tmpl w:val="DEA4D024"/>
    <w:lvl w:ilvl="0" w:tplc="059EE6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0E15263"/>
    <w:multiLevelType w:val="hybridMultilevel"/>
    <w:tmpl w:val="DEA4D0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561325">
    <w:abstractNumId w:val="0"/>
  </w:num>
  <w:num w:numId="2" w16cid:durableId="1326084868">
    <w:abstractNumId w:val="4"/>
  </w:num>
  <w:num w:numId="3" w16cid:durableId="1582983975">
    <w:abstractNumId w:val="3"/>
  </w:num>
  <w:num w:numId="4" w16cid:durableId="958024161">
    <w:abstractNumId w:val="2"/>
  </w:num>
  <w:num w:numId="5" w16cid:durableId="513570029">
    <w:abstractNumId w:val="1"/>
  </w:num>
  <w:num w:numId="6" w16cid:durableId="14123118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27066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240</Words>
  <Characters>1369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2022-05-13T09:59:00Z</dcterms:modified>
</cp:coreProperties>
</file>