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014C5211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EE1026">
        <w:rPr>
          <w:b/>
          <w:i/>
        </w:rPr>
        <w:t>Tango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7F4F618" w14:textId="77777777" w:rsidR="00EE1026" w:rsidRDefault="00EE1026" w:rsidP="00EE1026">
      <w:r w:rsidRPr="00011139">
        <w:rPr>
          <w:b/>
        </w:rPr>
        <w:t>tango</w:t>
      </w:r>
      <w:r>
        <w:t xml:space="preserve"> A sensual ballroom dance that originated in South America in the early twentieth century.</w:t>
      </w:r>
    </w:p>
    <w:p w14:paraId="08EE5CE3" w14:textId="6D9574C9" w:rsidR="0066253D" w:rsidRPr="00EE1026" w:rsidRDefault="00EE1026" w:rsidP="00EE1026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the tango?</w:t>
      </w:r>
    </w:p>
    <w:p w14:paraId="19AE2374" w14:textId="0B1AEA3B" w:rsidR="00EE1026" w:rsidRDefault="00EE1026" w:rsidP="00EE102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298A0D8" w14:textId="545F35EA" w:rsidR="00EE1026" w:rsidRDefault="00EE1026" w:rsidP="00EE102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3A43BBB" w14:textId="2E945A17" w:rsidR="00EE1026" w:rsidRDefault="00EE1026" w:rsidP="00EE102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C50E014" w14:textId="15B109D4" w:rsidR="00EE1026" w:rsidRDefault="00EE1026" w:rsidP="00EE102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3D2C416" w14:textId="07B95112" w:rsidR="00EE1026" w:rsidRDefault="00EE1026" w:rsidP="00EE102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B67C12E" w14:textId="066AF0E9" w:rsidR="00EE1026" w:rsidRDefault="00EE1026" w:rsidP="00EE102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FA8BD09" w14:textId="1768EA6C" w:rsidR="00EE1026" w:rsidRDefault="00EE1026" w:rsidP="00EE102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EF5F725" w14:textId="2D170BFA" w:rsidR="00EE1026" w:rsidRDefault="00EE1026" w:rsidP="00EE102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8333EE0" w14:textId="10FFF50A" w:rsidR="00EE1026" w:rsidRDefault="00EE1026" w:rsidP="00EE102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668360E" w14:textId="26EEA47C" w:rsidR="00EE1026" w:rsidRDefault="00EE1026" w:rsidP="00EE102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C28E404" w14:textId="37C0456B" w:rsidR="00EE1026" w:rsidRDefault="00EE1026" w:rsidP="00EE102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633FD26" w14:textId="73838E7E" w:rsidR="00EE1026" w:rsidRDefault="00EE1026" w:rsidP="00EE102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8FE6300" w14:textId="7228A7C7" w:rsidR="00EE1026" w:rsidRDefault="00EE1026" w:rsidP="00EE102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CB960A6" w14:textId="0EBD94C1" w:rsidR="00EE1026" w:rsidRDefault="00EE1026" w:rsidP="00EE102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A00586D" w14:textId="1A4D1CCD" w:rsidR="00EE1026" w:rsidRDefault="00EE1026" w:rsidP="00EE102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B5697BA" w14:textId="64077756" w:rsidR="00EE1026" w:rsidRDefault="00EE1026" w:rsidP="00EE102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D7A0400" w14:textId="1CF81ABE" w:rsidR="00EE1026" w:rsidRDefault="00EE1026" w:rsidP="00EE102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5269AFA" w14:textId="65144C40" w:rsidR="00EE1026" w:rsidRDefault="00EE1026" w:rsidP="00EE102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6BE0E96" w14:textId="54427A71" w:rsidR="00EE1026" w:rsidRDefault="00EE1026" w:rsidP="00EE102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56014C0" w14:textId="2208B91B" w:rsidR="00EE1026" w:rsidRDefault="00EE1026" w:rsidP="00EE102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18A316E" w14:textId="77777777" w:rsidR="00EE1026" w:rsidRDefault="00EE1026" w:rsidP="00EE102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D970295" w14:textId="77777777" w:rsidR="00EE1026" w:rsidRDefault="00EE1026" w:rsidP="00EE1026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Tango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54ADBC1" w14:textId="77777777" w:rsidR="00EE1026" w:rsidRDefault="00EE1026" w:rsidP="00EE1026">
      <w:r w:rsidRPr="00011139">
        <w:rPr>
          <w:b/>
        </w:rPr>
        <w:t>tango</w:t>
      </w:r>
      <w:r>
        <w:t xml:space="preserve"> A sensual ballroom dance that originated in South America in the early twentieth century.</w:t>
      </w:r>
    </w:p>
    <w:p w14:paraId="13DD5BD9" w14:textId="77777777" w:rsidR="00EE1026" w:rsidRPr="00EE1026" w:rsidRDefault="00EE1026" w:rsidP="00EE1026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the tango?</w:t>
      </w:r>
    </w:p>
    <w:p w14:paraId="43B212DB" w14:textId="77777777" w:rsidR="00EE1026" w:rsidRPr="00EE1026" w:rsidRDefault="00EE1026" w:rsidP="00EE102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EE1026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AD1E6E"/>
    <w:multiLevelType w:val="hybridMultilevel"/>
    <w:tmpl w:val="FBFA5C1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E2B142B"/>
    <w:multiLevelType w:val="hybridMultilevel"/>
    <w:tmpl w:val="FBFA5C14"/>
    <w:lvl w:ilvl="0" w:tplc="363E4F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3882959">
    <w:abstractNumId w:val="0"/>
  </w:num>
  <w:num w:numId="2" w16cid:durableId="2043701117">
    <w:abstractNumId w:val="4"/>
  </w:num>
  <w:num w:numId="3" w16cid:durableId="1033112257">
    <w:abstractNumId w:val="3"/>
  </w:num>
  <w:num w:numId="4" w16cid:durableId="1417245643">
    <w:abstractNumId w:val="1"/>
  </w:num>
  <w:num w:numId="5" w16cid:durableId="2082868951">
    <w:abstractNumId w:val="5"/>
  </w:num>
  <w:num w:numId="6" w16cid:durableId="1761183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EE1026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7</TotalTime>
  <Pages>1</Pages>
  <Words>157</Words>
  <Characters>900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2021-01-18T14:50:00Z</dcterms:created>
  <dcterms:modified xsi:type="dcterms:W3CDTF">2022-06-06T19:11:00Z</dcterms:modified>
</cp:coreProperties>
</file>