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22F3B57A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7D71C9">
        <w:rPr>
          <w:b/>
        </w:rPr>
        <w:t>, Lesson 24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7D71C9">
        <w:rPr>
          <w:b/>
          <w:i/>
        </w:rPr>
        <w:t>Antique</w:t>
      </w:r>
      <w:r w:rsidR="007D71C9">
        <w:rPr>
          <w:b/>
        </w:rPr>
        <w:t xml:space="preserve"> (noun</w:t>
      </w:r>
      <w:r w:rsidR="00504B89">
        <w:rPr>
          <w:b/>
        </w:rPr>
        <w:t>/adjective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3BD244F" w14:textId="77777777" w:rsidR="00504B89" w:rsidRDefault="00504B89" w:rsidP="00F24EDE"/>
    <w:p w14:paraId="5A269D93" w14:textId="37C2FC28" w:rsidR="00504B89" w:rsidRPr="00504B89" w:rsidRDefault="00504B89" w:rsidP="00504B89">
      <w:pPr>
        <w:pStyle w:val="ListParagraph"/>
        <w:numPr>
          <w:ilvl w:val="0"/>
          <w:numId w:val="1"/>
        </w:numPr>
        <w:rPr>
          <w:b/>
        </w:rPr>
      </w:pPr>
      <w:r>
        <w:t>At 112 years</w:t>
      </w:r>
      <w:r w:rsidR="007E0D94">
        <w:t xml:space="preserve"> old</w:t>
      </w:r>
      <w:r>
        <w:t xml:space="preserve">, parts of the New York City Subway System are </w:t>
      </w:r>
      <w:r w:rsidRPr="00504B89">
        <w:rPr>
          <w:i/>
        </w:rPr>
        <w:t>antiques</w:t>
      </w:r>
      <w:r>
        <w:t>.</w:t>
      </w:r>
    </w:p>
    <w:p w14:paraId="4A56EF08" w14:textId="2621F4BD" w:rsidR="00504B89" w:rsidRPr="00504B89" w:rsidRDefault="00504B89" w:rsidP="00504B89">
      <w:pPr>
        <w:pStyle w:val="ListParagraph"/>
        <w:numPr>
          <w:ilvl w:val="0"/>
          <w:numId w:val="1"/>
        </w:numPr>
        <w:rPr>
          <w:b/>
        </w:rPr>
      </w:pPr>
      <w:r>
        <w:t xml:space="preserve">Because of the fast pace at which computer makers innovate, a ten-year old computer is basically an </w:t>
      </w:r>
      <w:r w:rsidRPr="00504B89">
        <w:rPr>
          <w:i/>
        </w:rPr>
        <w:t>antique</w:t>
      </w:r>
      <w:r>
        <w:t>.</w:t>
      </w:r>
    </w:p>
    <w:p w14:paraId="60B54B98" w14:textId="5BB7BBC2" w:rsidR="00504B89" w:rsidRPr="00504B89" w:rsidRDefault="00504B89" w:rsidP="00504B89">
      <w:pPr>
        <w:pStyle w:val="ListParagraph"/>
        <w:numPr>
          <w:ilvl w:val="0"/>
          <w:numId w:val="1"/>
        </w:numPr>
        <w:rPr>
          <w:b/>
        </w:rPr>
      </w:pPr>
      <w:r>
        <w:t xml:space="preserve">*** bought a 1922 Ford Model T because **** collects </w:t>
      </w:r>
      <w:r w:rsidRPr="00504B89">
        <w:rPr>
          <w:i/>
        </w:rPr>
        <w:t>antique</w:t>
      </w:r>
      <w:r>
        <w:t xml:space="preserve"> cars.</w:t>
      </w:r>
    </w:p>
    <w:p w14:paraId="13F5E751" w14:textId="26B8DEAF" w:rsidR="00504B89" w:rsidRPr="00504B89" w:rsidRDefault="00504B89" w:rsidP="00504B89">
      <w:pPr>
        <w:pStyle w:val="ListParagraph"/>
        <w:numPr>
          <w:ilvl w:val="0"/>
          <w:numId w:val="1"/>
        </w:numPr>
        <w:rPr>
          <w:b/>
        </w:rPr>
      </w:pPr>
      <w:r>
        <w:t>Mr. Feltskog</w:t>
      </w:r>
      <w:r w:rsidR="007E0D94">
        <w:t>’s</w:t>
      </w:r>
      <w:bookmarkStart w:id="54" w:name="_GoBack"/>
      <w:bookmarkEnd w:id="54"/>
      <w:r>
        <w:t xml:space="preserve"> students consider him an </w:t>
      </w:r>
      <w:r w:rsidRPr="00504B89">
        <w:rPr>
          <w:i/>
        </w:rPr>
        <w:t>antique</w:t>
      </w:r>
      <w:r>
        <w:t>.</w:t>
      </w:r>
    </w:p>
    <w:p w14:paraId="32AAD732" w14:textId="35DDD4BB" w:rsidR="00504B89" w:rsidRPr="00504B89" w:rsidRDefault="00504B89" w:rsidP="00504B89">
      <w:pPr>
        <w:pStyle w:val="ListParagraph"/>
        <w:numPr>
          <w:ilvl w:val="0"/>
          <w:numId w:val="1"/>
        </w:numPr>
        <w:rPr>
          <w:b/>
        </w:rPr>
      </w:pPr>
      <w:r>
        <w:t>**** co</w:t>
      </w:r>
      <w:r w:rsidR="00C717A5">
        <w:t>nsiders Super Mario Brothers an</w:t>
      </w:r>
      <w:r>
        <w:t xml:space="preserve"> </w:t>
      </w:r>
      <w:r w:rsidRPr="00504B89">
        <w:rPr>
          <w:i/>
        </w:rPr>
        <w:t>antique</w:t>
      </w:r>
      <w:r>
        <w:t xml:space="preserve"> game.</w:t>
      </w:r>
    </w:p>
    <w:p w14:paraId="7E097896" w14:textId="77777777" w:rsidR="00F24EDE" w:rsidRDefault="00F24EDE" w:rsidP="00F24EDE"/>
    <w:p w14:paraId="4C64158B" w14:textId="2F70C302" w:rsidR="00B577EA" w:rsidRPr="006B45BA" w:rsidRDefault="007D71C9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 w:rsidR="00504B89">
        <w:rPr>
          <w:b/>
          <w:u w:val="single"/>
        </w:rPr>
        <w:t xml:space="preserve">and adjective </w:t>
      </w:r>
      <w:r>
        <w:rPr>
          <w:b/>
          <w:i/>
          <w:u w:val="single"/>
        </w:rPr>
        <w:t>antique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  <w:r w:rsidR="00504B89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352298"/>
    <w:multiLevelType w:val="hybridMultilevel"/>
    <w:tmpl w:val="39DAC7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504B89"/>
    <w:rsid w:val="005A5A20"/>
    <w:rsid w:val="006B45BA"/>
    <w:rsid w:val="007D71C9"/>
    <w:rsid w:val="007E0D94"/>
    <w:rsid w:val="008A1E84"/>
    <w:rsid w:val="00C32881"/>
    <w:rsid w:val="00C717A5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B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139</Words>
  <Characters>798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2017-06-19T16:41:00Z</dcterms:created>
  <dcterms:modified xsi:type="dcterms:W3CDTF">2018-03-23T14:24:00Z</dcterms:modified>
</cp:coreProperties>
</file>