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0D55C3" w14:textId="77777777" w:rsidR="009A471B" w:rsidRDefault="009A471B" w:rsidP="00B53871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FDC84E7" w14:textId="078F3B1E" w:rsidR="005D65D1" w:rsidRDefault="009A471B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324813">
        <w:rPr>
          <w:b/>
          <w:i/>
        </w:rPr>
        <w:t>Museo del Prado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35A1410" w14:textId="77777777" w:rsidR="00324813" w:rsidRDefault="00324813" w:rsidP="00324813">
      <w:r w:rsidRPr="00011139">
        <w:rPr>
          <w:b/>
        </w:rPr>
        <w:t>Museo del Prado</w:t>
      </w:r>
      <w:r>
        <w:t xml:space="preserve"> (</w:t>
      </w:r>
      <w:proofErr w:type="spellStart"/>
      <w:r>
        <w:t>mooh</w:t>
      </w:r>
      <w:proofErr w:type="spellEnd"/>
      <w:r>
        <w:t xml:space="preserve">-say-oh del </w:t>
      </w:r>
      <w:proofErr w:type="spellStart"/>
      <w:r>
        <w:t>prah</w:t>
      </w:r>
      <w:proofErr w:type="spellEnd"/>
      <w:r>
        <w:t>-doh) A famous art museum in Madrid, Spain. It is particularly noted for its works by Goya, El Greco, and Velázquez.</w:t>
      </w:r>
    </w:p>
    <w:p w14:paraId="1CDBB276" w14:textId="1919F3FF" w:rsidR="00324813" w:rsidRPr="00A97E24" w:rsidRDefault="00324813" w:rsidP="00324813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>is the Museo del Prado?</w:t>
      </w:r>
    </w:p>
    <w:p w14:paraId="13B23AB5" w14:textId="0A9557B9" w:rsidR="00A97E24" w:rsidRDefault="00A97E24" w:rsidP="00A97E24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E5307D6" w14:textId="726055FC" w:rsidR="00A97E24" w:rsidRDefault="00A97E24" w:rsidP="00A97E24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4CF9C0E" w14:textId="77777777" w:rsidR="00A97E24" w:rsidRPr="00A97E24" w:rsidRDefault="00A97E24" w:rsidP="00A97E24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138BF91" w14:textId="467AC1B2" w:rsidR="00A97E24" w:rsidRPr="00324813" w:rsidRDefault="00A97E24" w:rsidP="00324813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For what </w:t>
      </w:r>
      <w:r>
        <w:rPr>
          <w:lang w:eastAsia="ja-JP"/>
        </w:rPr>
        <w:t>is the Museo del Prado particularly noted?</w:t>
      </w:r>
    </w:p>
    <w:p w14:paraId="3C2FB5AD" w14:textId="0D598E35" w:rsidR="00324813" w:rsidRDefault="00324813" w:rsidP="00324813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FB1515C" w14:textId="108B028D" w:rsidR="00324813" w:rsidRDefault="00324813" w:rsidP="00324813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FEDA3AE" w14:textId="1AAD167E" w:rsidR="00324813" w:rsidRDefault="00324813" w:rsidP="00324813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D448FCD" w14:textId="4A4D95DF" w:rsidR="00324813" w:rsidRDefault="00324813" w:rsidP="00324813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D7B6328" w14:textId="2197B286" w:rsidR="00324813" w:rsidRDefault="00324813" w:rsidP="00324813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399041A" w14:textId="603F2BB7" w:rsidR="00324813" w:rsidRDefault="00324813" w:rsidP="00324813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27CF640" w14:textId="3EFFEF3C" w:rsidR="00324813" w:rsidRDefault="00324813" w:rsidP="00324813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B899F8B" w14:textId="69BA9406" w:rsidR="00324813" w:rsidRDefault="00324813" w:rsidP="00324813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D6D4A84" w14:textId="77777777" w:rsidR="00324813" w:rsidRDefault="00324813" w:rsidP="00324813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54D083F1" w14:textId="77777777" w:rsidR="00324813" w:rsidRDefault="00324813" w:rsidP="00324813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>
        <w:rPr>
          <w:b/>
          <w:i/>
        </w:rPr>
        <w:t>Museo del Prado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5E629428" w14:textId="77777777" w:rsidR="00324813" w:rsidRDefault="00324813" w:rsidP="00324813">
      <w:r w:rsidRPr="00011139">
        <w:rPr>
          <w:b/>
        </w:rPr>
        <w:t>Museo del Prado</w:t>
      </w:r>
      <w:r>
        <w:t xml:space="preserve"> (</w:t>
      </w:r>
      <w:proofErr w:type="spellStart"/>
      <w:r>
        <w:t>mooh</w:t>
      </w:r>
      <w:proofErr w:type="spellEnd"/>
      <w:r>
        <w:t xml:space="preserve">-say-oh del </w:t>
      </w:r>
      <w:proofErr w:type="spellStart"/>
      <w:r>
        <w:t>prah</w:t>
      </w:r>
      <w:proofErr w:type="spellEnd"/>
      <w:r>
        <w:t>-doh) A famous art museum in Madrid, Spain. It is particularly noted for its works by Goya, El Greco, and Velázquez.</w:t>
      </w:r>
    </w:p>
    <w:p w14:paraId="06DABA0C" w14:textId="01B4A1B2" w:rsidR="00324813" w:rsidRPr="00A97E24" w:rsidRDefault="00324813" w:rsidP="00324813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>is the Museo del Prado?</w:t>
      </w:r>
    </w:p>
    <w:p w14:paraId="09ABDAE5" w14:textId="4B078173" w:rsidR="00A97E24" w:rsidRDefault="00A97E24" w:rsidP="00A97E24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9FDED71" w14:textId="1D8B11FF" w:rsidR="00A97E24" w:rsidRDefault="00A97E24" w:rsidP="00A97E24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B3E268B" w14:textId="1A59AA92" w:rsidR="00A97E24" w:rsidRDefault="00A97E24" w:rsidP="00A97E24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CF1511E" w14:textId="77777777" w:rsidR="00A97E24" w:rsidRPr="00A97E24" w:rsidRDefault="00A97E24" w:rsidP="00A97E24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0C1E0F0" w14:textId="77777777" w:rsidR="00A97E24" w:rsidRPr="00324813" w:rsidRDefault="00A97E24" w:rsidP="00A97E24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For what </w:t>
      </w:r>
      <w:r>
        <w:rPr>
          <w:lang w:eastAsia="ja-JP"/>
        </w:rPr>
        <w:t>is the Museo del Prado particularly noted?</w:t>
      </w:r>
    </w:p>
    <w:p w14:paraId="44A4CF61" w14:textId="77777777" w:rsidR="00A97E24" w:rsidRPr="00324813" w:rsidRDefault="00A97E24" w:rsidP="00A97E24">
      <w:pPr>
        <w:pStyle w:val="ListParagraph"/>
        <w:widowControl w:val="0"/>
        <w:autoSpaceDE w:val="0"/>
        <w:autoSpaceDN w:val="0"/>
        <w:adjustRightInd w:val="0"/>
        <w:jc w:val="left"/>
        <w:rPr>
          <w:b/>
          <w:bCs/>
          <w:lang w:eastAsia="ja-JP"/>
        </w:rPr>
      </w:pPr>
    </w:p>
    <w:p w14:paraId="35CDA630" w14:textId="77777777" w:rsidR="00324813" w:rsidRPr="00324813" w:rsidRDefault="00324813" w:rsidP="00324813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8EE5CE3" w14:textId="23DA99B6" w:rsidR="0066253D" w:rsidRDefault="0066253D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1447A573" w14:textId="77777777" w:rsidR="0066253D" w:rsidRPr="0066253D" w:rsidRDefault="0066253D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7AD71B42" w14:textId="5BF64A05" w:rsidR="00B53871" w:rsidRDefault="00B53871" w:rsidP="00B538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2828AF2" w14:textId="35191352" w:rsidR="00B53871" w:rsidRDefault="00B53871" w:rsidP="00B538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590CE9E" w14:textId="77777777" w:rsidR="00B577EA" w:rsidRPr="00C869E6" w:rsidRDefault="00000000"/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55668F"/>
    <w:multiLevelType w:val="hybridMultilevel"/>
    <w:tmpl w:val="EFFC4684"/>
    <w:lvl w:ilvl="0" w:tplc="363E4F3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596B68"/>
    <w:multiLevelType w:val="hybridMultilevel"/>
    <w:tmpl w:val="21BC71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345638"/>
    <w:multiLevelType w:val="hybridMultilevel"/>
    <w:tmpl w:val="EFFC468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C01027"/>
    <w:multiLevelType w:val="hybridMultilevel"/>
    <w:tmpl w:val="D06EAE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4A69DE"/>
    <w:multiLevelType w:val="hybridMultilevel"/>
    <w:tmpl w:val="3E5229A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08861DC"/>
    <w:multiLevelType w:val="hybridMultilevel"/>
    <w:tmpl w:val="D5BE947E"/>
    <w:lvl w:ilvl="0" w:tplc="A88226F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679965402">
    <w:abstractNumId w:val="1"/>
  </w:num>
  <w:num w:numId="2" w16cid:durableId="69887621">
    <w:abstractNumId w:val="5"/>
  </w:num>
  <w:num w:numId="3" w16cid:durableId="724528640">
    <w:abstractNumId w:val="4"/>
  </w:num>
  <w:num w:numId="4" w16cid:durableId="1009138622">
    <w:abstractNumId w:val="3"/>
  </w:num>
  <w:num w:numId="5" w16cid:durableId="582833830">
    <w:abstractNumId w:val="0"/>
  </w:num>
  <w:num w:numId="6" w16cid:durableId="194225384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8"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71B"/>
    <w:rsid w:val="00082020"/>
    <w:rsid w:val="00324813"/>
    <w:rsid w:val="0038015A"/>
    <w:rsid w:val="003968AA"/>
    <w:rsid w:val="00410E3E"/>
    <w:rsid w:val="005D65D1"/>
    <w:rsid w:val="00660C35"/>
    <w:rsid w:val="0066253D"/>
    <w:rsid w:val="00744EA5"/>
    <w:rsid w:val="00852BCF"/>
    <w:rsid w:val="0095542C"/>
    <w:rsid w:val="00956A06"/>
    <w:rsid w:val="00993C25"/>
    <w:rsid w:val="009A2D84"/>
    <w:rsid w:val="009A471B"/>
    <w:rsid w:val="00A901AC"/>
    <w:rsid w:val="00A97E24"/>
    <w:rsid w:val="00AC1512"/>
    <w:rsid w:val="00AD7409"/>
    <w:rsid w:val="00B507D2"/>
    <w:rsid w:val="00B53871"/>
    <w:rsid w:val="00C80A64"/>
    <w:rsid w:val="00C869E6"/>
    <w:rsid w:val="00CB2A61"/>
    <w:rsid w:val="00D87583"/>
    <w:rsid w:val="00DD1234"/>
    <w:rsid w:val="00E16D41"/>
    <w:rsid w:val="00E6319D"/>
    <w:rsid w:val="00E81175"/>
    <w:rsid w:val="00F2770A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8351F8"/>
  <w15:chartTrackingRefBased/>
  <w15:docId w15:val="{095300B8-6F05-FB48-A313-FB86EFA68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A471B"/>
    <w:rPr>
      <w:rFonts w:eastAsia="MS Mincho" w:cs="Helvetica"/>
      <w:color w:val="auto"/>
      <w:kern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spacing w:before="100" w:beforeAutospacing="1" w:after="100" w:afterAutospacing="1"/>
      <w:ind w:left="720"/>
      <w:contextualSpacing/>
      <w:jc w:val="center"/>
    </w:pPr>
    <w:rPr>
      <w:rFonts w:eastAsia="Times New Roman" w:cs="Times New Roman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8</TotalTime>
  <Pages>1</Pages>
  <Words>196</Words>
  <Characters>1118</Characters>
  <Application>Microsoft Office Word</Application>
  <DocSecurity>0</DocSecurity>
  <Lines>9</Lines>
  <Paragraphs>2</Paragraphs>
  <ScaleCrop>false</ScaleCrop>
  <Company>Mark's Text Terminal</Company>
  <LinksUpToDate>false</LinksUpToDate>
  <CharactersWithSpaces>1312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Feltskog, Mark</cp:lastModifiedBy>
  <cp:revision>9</cp:revision>
  <dcterms:created xsi:type="dcterms:W3CDTF">2021-01-18T14:50:00Z</dcterms:created>
  <dcterms:modified xsi:type="dcterms:W3CDTF">2022-09-25T12:34:00Z</dcterms:modified>
</cp:coreProperties>
</file>