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14E1C52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C0E78" w:rsidRPr="00CC0E78">
        <w:rPr>
          <w:rFonts w:cs="Times New Roman"/>
          <w:b/>
          <w:i/>
          <w:iCs/>
          <w:kern w:val="0"/>
          <w:lang w:eastAsia="ja-JP"/>
        </w:rPr>
        <w:t>Lisbon</w:t>
      </w:r>
      <w:r w:rsidR="00CC0E78"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F156EC" w14:textId="50E83C06" w:rsidR="00CC0E78" w:rsidRDefault="00CC0E78" w:rsidP="00CC0E7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Lisbon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liz-buhn</w:t>
      </w:r>
      <w:proofErr w:type="spellEnd"/>
      <w:r>
        <w:rPr>
          <w:rFonts w:cs="Times New Roman"/>
          <w:bCs/>
          <w:kern w:val="0"/>
          <w:lang w:eastAsia="ja-JP"/>
        </w:rPr>
        <w:t xml:space="preserve">) Capital of Portugal and largest city in the country, located in western Portugal on the Tagus River where it broadens to enter the Atlantic </w:t>
      </w:r>
      <w:proofErr w:type="gramStart"/>
      <w:r>
        <w:rPr>
          <w:rFonts w:cs="Times New Roman"/>
          <w:bCs/>
          <w:kern w:val="0"/>
          <w:lang w:eastAsia="ja-JP"/>
        </w:rPr>
        <w:t>Ocean;</w:t>
      </w:r>
      <w:proofErr w:type="gramEnd"/>
      <w:r>
        <w:rPr>
          <w:rFonts w:cs="Times New Roman"/>
          <w:bCs/>
          <w:kern w:val="0"/>
          <w:lang w:eastAsia="ja-JP"/>
        </w:rPr>
        <w:t xml:space="preserve"> a major port, and Portugal’s political, economic, and cultural center. Because Lisbon was a neutral city, it became a center for international political activity during World War II.</w:t>
      </w:r>
    </w:p>
    <w:p w14:paraId="78539CE0" w14:textId="77777777" w:rsidR="00482324" w:rsidRDefault="00482324" w:rsidP="00CC0E7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BD8554" w14:textId="120A9D6F" w:rsidR="00482324" w:rsidRPr="00482324" w:rsidRDefault="00482324" w:rsidP="0048232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What</w:t>
      </w:r>
      <w:r w:rsidRPr="00482324">
        <w:rPr>
          <w:bCs/>
          <w:lang w:eastAsia="ja-JP"/>
        </w:rPr>
        <w:t xml:space="preserve"> is Lisbon?</w:t>
      </w:r>
    </w:p>
    <w:p w14:paraId="7CAE7EDB" w14:textId="4D45A373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39C516A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7BD3E44" w14:textId="6CFFC748" w:rsidR="00482324" w:rsidRPr="00482324" w:rsidRDefault="00482324" w:rsidP="0048232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Where</w:t>
      </w:r>
      <w:r>
        <w:rPr>
          <w:bCs/>
          <w:lang w:eastAsia="ja-JP"/>
        </w:rPr>
        <w:t xml:space="preserve"> is Lisbon located? </w:t>
      </w:r>
      <w:r w:rsidRPr="00482324">
        <w:rPr>
          <w:b/>
          <w:lang w:eastAsia="ja-JP"/>
        </w:rPr>
        <w:t>On what</w:t>
      </w:r>
      <w:r>
        <w:rPr>
          <w:bCs/>
          <w:lang w:eastAsia="ja-JP"/>
        </w:rPr>
        <w:t xml:space="preserve"> river?</w:t>
      </w:r>
    </w:p>
    <w:p w14:paraId="2B8D0EC4" w14:textId="7005138B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DCBA0E1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E1B6BB5" w14:textId="0A53E758" w:rsidR="00482324" w:rsidRPr="00482324" w:rsidRDefault="00482324" w:rsidP="0048232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Of what</w:t>
      </w:r>
      <w:r>
        <w:rPr>
          <w:bCs/>
          <w:lang w:eastAsia="ja-JP"/>
        </w:rPr>
        <w:t xml:space="preserve"> is Lisbon the center?</w:t>
      </w:r>
    </w:p>
    <w:p w14:paraId="4FDEE3CC" w14:textId="1FA5BD67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45FCDD8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1B43B4D" w14:textId="745B00DA" w:rsidR="00482324" w:rsidRDefault="00482324" w:rsidP="0048232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What</w:t>
      </w:r>
      <w:r>
        <w:rPr>
          <w:bCs/>
          <w:lang w:eastAsia="ja-JP"/>
        </w:rPr>
        <w:t xml:space="preserve"> did Lisbon become during World War II? </w:t>
      </w:r>
      <w:r w:rsidRPr="00482324">
        <w:rPr>
          <w:b/>
          <w:lang w:eastAsia="ja-JP"/>
        </w:rPr>
        <w:t>Why?</w:t>
      </w:r>
    </w:p>
    <w:p w14:paraId="623CA4BA" w14:textId="29965D46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88518EE" w14:textId="751A1569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4B44AC5" w14:textId="13A51128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E8FD7BD" w14:textId="2F544DF2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03F000D" w14:textId="1BF1C2F9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4D1928A" w14:textId="16EF87EF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E3EA074" w14:textId="439E9107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917CE68" w14:textId="77777777" w:rsidR="00482324" w:rsidRDefault="00482324" w:rsidP="0048232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5658F5" w14:textId="77777777" w:rsidR="00482324" w:rsidRDefault="00482324" w:rsidP="0048232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CC0E78">
        <w:rPr>
          <w:rFonts w:cs="Times New Roman"/>
          <w:b/>
          <w:i/>
          <w:iCs/>
          <w:kern w:val="0"/>
          <w:lang w:eastAsia="ja-JP"/>
        </w:rPr>
        <w:t>Lisbon</w:t>
      </w:r>
      <w:r>
        <w:rPr>
          <w:rFonts w:cs="Times New Roman"/>
          <w:b/>
          <w:kern w:val="0"/>
          <w:lang w:eastAsia="ja-JP"/>
        </w:rPr>
        <w:t>.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9F5511" w14:textId="77777777" w:rsidR="00482324" w:rsidRDefault="00482324" w:rsidP="004823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Lisbon </w:t>
      </w:r>
      <w:r>
        <w:rPr>
          <w:rFonts w:cs="Times New Roman"/>
          <w:bCs/>
          <w:kern w:val="0"/>
          <w:lang w:eastAsia="ja-JP"/>
        </w:rPr>
        <w:t>(</w:t>
      </w:r>
      <w:proofErr w:type="spellStart"/>
      <w:r>
        <w:rPr>
          <w:rFonts w:cs="Times New Roman"/>
          <w:bCs/>
          <w:kern w:val="0"/>
          <w:lang w:eastAsia="ja-JP"/>
        </w:rPr>
        <w:t>liz-buhn</w:t>
      </w:r>
      <w:proofErr w:type="spellEnd"/>
      <w:r>
        <w:rPr>
          <w:rFonts w:cs="Times New Roman"/>
          <w:bCs/>
          <w:kern w:val="0"/>
          <w:lang w:eastAsia="ja-JP"/>
        </w:rPr>
        <w:t xml:space="preserve">) Capital of Portugal and largest city in the country, located in western Portugal on the Tagus River where it broadens to enter the Atlantic </w:t>
      </w:r>
      <w:proofErr w:type="gramStart"/>
      <w:r>
        <w:rPr>
          <w:rFonts w:cs="Times New Roman"/>
          <w:bCs/>
          <w:kern w:val="0"/>
          <w:lang w:eastAsia="ja-JP"/>
        </w:rPr>
        <w:t>Ocean;</w:t>
      </w:r>
      <w:proofErr w:type="gramEnd"/>
      <w:r>
        <w:rPr>
          <w:rFonts w:cs="Times New Roman"/>
          <w:bCs/>
          <w:kern w:val="0"/>
          <w:lang w:eastAsia="ja-JP"/>
        </w:rPr>
        <w:t xml:space="preserve"> a major port, and Portugal’s political, economic, and cultural center. Because Lisbon was a neutral city, it became a center for international political activity during World War II.</w:t>
      </w:r>
    </w:p>
    <w:p w14:paraId="438F5182" w14:textId="77777777" w:rsidR="00482324" w:rsidRDefault="00482324" w:rsidP="0048232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36AF7B" w14:textId="77777777" w:rsidR="00482324" w:rsidRPr="00482324" w:rsidRDefault="00482324" w:rsidP="004823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What</w:t>
      </w:r>
      <w:r w:rsidRPr="00482324">
        <w:rPr>
          <w:bCs/>
          <w:lang w:eastAsia="ja-JP"/>
        </w:rPr>
        <w:t xml:space="preserve"> is Lisbon?</w:t>
      </w:r>
    </w:p>
    <w:p w14:paraId="08F6F7ED" w14:textId="77777777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591E47E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8F75B63" w14:textId="77777777" w:rsidR="00482324" w:rsidRPr="00482324" w:rsidRDefault="00482324" w:rsidP="004823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Where</w:t>
      </w:r>
      <w:r>
        <w:rPr>
          <w:bCs/>
          <w:lang w:eastAsia="ja-JP"/>
        </w:rPr>
        <w:t xml:space="preserve"> is Lisbon located? </w:t>
      </w:r>
      <w:r w:rsidRPr="00482324">
        <w:rPr>
          <w:b/>
          <w:lang w:eastAsia="ja-JP"/>
        </w:rPr>
        <w:t>On what</w:t>
      </w:r>
      <w:r>
        <w:rPr>
          <w:bCs/>
          <w:lang w:eastAsia="ja-JP"/>
        </w:rPr>
        <w:t xml:space="preserve"> river?</w:t>
      </w:r>
    </w:p>
    <w:p w14:paraId="5479C5D9" w14:textId="77777777" w:rsid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EA7EA59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AD65456" w14:textId="77777777" w:rsidR="00482324" w:rsidRPr="00482324" w:rsidRDefault="00482324" w:rsidP="004823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482324">
        <w:rPr>
          <w:b/>
          <w:lang w:eastAsia="ja-JP"/>
        </w:rPr>
        <w:t>Of what</w:t>
      </w:r>
      <w:r>
        <w:rPr>
          <w:bCs/>
          <w:lang w:eastAsia="ja-JP"/>
        </w:rPr>
        <w:t xml:space="preserve"> is Lisbon the center?</w:t>
      </w:r>
    </w:p>
    <w:p w14:paraId="134D0BB7" w14:textId="77777777" w:rsidR="00482324" w:rsidRPr="00482324" w:rsidRDefault="00482324" w:rsidP="0048232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52EA25E" w14:textId="110686CC" w:rsidR="00482324" w:rsidRPr="00482324" w:rsidRDefault="00482324" w:rsidP="0048232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jc w:val="left"/>
        <w:rPr>
          <w:b/>
          <w:lang w:eastAsia="ja-JP"/>
        </w:rPr>
      </w:pPr>
      <w:r w:rsidRPr="00482324">
        <w:rPr>
          <w:b/>
          <w:lang w:eastAsia="ja-JP"/>
        </w:rPr>
        <w:t>What</w:t>
      </w:r>
      <w:r w:rsidRPr="00482324">
        <w:rPr>
          <w:bCs/>
          <w:lang w:eastAsia="ja-JP"/>
        </w:rPr>
        <w:t xml:space="preserve"> did Lisbon become during World War II? </w:t>
      </w:r>
      <w:r w:rsidRPr="00482324">
        <w:rPr>
          <w:b/>
          <w:lang w:eastAsia="ja-JP"/>
        </w:rPr>
        <w:t>Why?</w:t>
      </w:r>
    </w:p>
    <w:p w14:paraId="79E7CF4B" w14:textId="77777777" w:rsidR="00482324" w:rsidRPr="00482324" w:rsidRDefault="00482324" w:rsidP="00482324">
      <w:pPr>
        <w:pStyle w:val="ListParagraph"/>
        <w:widowControl w:val="0"/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</w:p>
    <w:p w14:paraId="630F1DA6" w14:textId="77777777" w:rsidR="00CC0E78" w:rsidRDefault="00CC0E78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48232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EF5527"/>
    <w:multiLevelType w:val="hybridMultilevel"/>
    <w:tmpl w:val="65643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9E7615"/>
    <w:multiLevelType w:val="hybridMultilevel"/>
    <w:tmpl w:val="65643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482324"/>
    <w:rsid w:val="00660C3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CC0E78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16</TotalTime>
  <Pages>1</Pages>
  <Words>267</Words>
  <Characters>1526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2021-03-02T16:45:00Z</dcterms:modified>
</cp:coreProperties>
</file>