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4C45C2DC"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E61121">
        <w:rPr>
          <w:b/>
          <w:i/>
        </w:rPr>
        <w:t>Juan Ponce de Leon</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691C2647" w14:textId="77777777" w:rsidR="00E61121" w:rsidRDefault="00E61121" w:rsidP="00E61121">
      <w:r w:rsidRPr="001B142B">
        <w:rPr>
          <w:b/>
        </w:rPr>
        <w:t>Juan Ponce de León</w:t>
      </w:r>
      <w:r>
        <w:t xml:space="preserve"> (pons duh lee-uhn, pon-say duh lay-ohn) A Spanish explorer and conquistador of the late fifteenth and early sixteenth centuries, who conquered Puerto Rico. Ponce de León discovered and named Florida while searching for the legendary Fountain of Youth.</w:t>
      </w:r>
    </w:p>
    <w:p w14:paraId="2B514DA3" w14:textId="4CDEA167" w:rsidR="00E61121" w:rsidRPr="00E61121" w:rsidRDefault="00E61121" w:rsidP="00E61121">
      <w:pPr>
        <w:pStyle w:val="ListParagraph"/>
        <w:widowControl w:val="0"/>
        <w:numPr>
          <w:ilvl w:val="0"/>
          <w:numId w:val="6"/>
        </w:numPr>
        <w:autoSpaceDE w:val="0"/>
        <w:autoSpaceDN w:val="0"/>
        <w:adjustRightInd w:val="0"/>
        <w:jc w:val="left"/>
        <w:rPr>
          <w:b/>
          <w:bCs/>
          <w:lang w:eastAsia="ja-JP"/>
        </w:rPr>
      </w:pPr>
      <w:r>
        <w:rPr>
          <w:b/>
          <w:bCs/>
          <w:lang w:eastAsia="ja-JP"/>
        </w:rPr>
        <w:t xml:space="preserve">Who </w:t>
      </w:r>
      <w:r>
        <w:rPr>
          <w:lang w:eastAsia="ja-JP"/>
        </w:rPr>
        <w:t xml:space="preserve">is Juan Ponce de Leon? </w:t>
      </w:r>
      <w:r w:rsidRPr="00E61121">
        <w:rPr>
          <w:b/>
          <w:bCs/>
          <w:lang w:eastAsia="ja-JP"/>
        </w:rPr>
        <w:t>What</w:t>
      </w:r>
      <w:r>
        <w:rPr>
          <w:lang w:eastAsia="ja-JP"/>
        </w:rPr>
        <w:t xml:space="preserve"> did he conquer?</w:t>
      </w:r>
    </w:p>
    <w:p w14:paraId="13E2D40C" w14:textId="708E7163" w:rsidR="00E61121" w:rsidRDefault="00E61121" w:rsidP="00E61121">
      <w:pPr>
        <w:widowControl w:val="0"/>
        <w:autoSpaceDE w:val="0"/>
        <w:autoSpaceDN w:val="0"/>
        <w:adjustRightInd w:val="0"/>
        <w:rPr>
          <w:b/>
          <w:bCs/>
          <w:lang w:eastAsia="ja-JP"/>
        </w:rPr>
      </w:pPr>
    </w:p>
    <w:p w14:paraId="23A0CFEA" w14:textId="77777777" w:rsidR="00E61121" w:rsidRPr="00E61121" w:rsidRDefault="00E61121" w:rsidP="00E61121">
      <w:pPr>
        <w:widowControl w:val="0"/>
        <w:autoSpaceDE w:val="0"/>
        <w:autoSpaceDN w:val="0"/>
        <w:adjustRightInd w:val="0"/>
        <w:rPr>
          <w:b/>
          <w:bCs/>
          <w:lang w:eastAsia="ja-JP"/>
        </w:rPr>
      </w:pPr>
    </w:p>
    <w:p w14:paraId="1B9C0E55" w14:textId="7912B2E9" w:rsidR="00E61121" w:rsidRPr="00E61121" w:rsidRDefault="00E61121" w:rsidP="00E61121">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Pr>
          <w:lang w:eastAsia="ja-JP"/>
        </w:rPr>
        <w:t xml:space="preserve">did Juan Ponce de Leon discover and name? </w:t>
      </w:r>
      <w:r w:rsidRPr="00E61121">
        <w:rPr>
          <w:b/>
          <w:bCs/>
          <w:lang w:eastAsia="ja-JP"/>
        </w:rPr>
        <w:t>For what</w:t>
      </w:r>
      <w:r>
        <w:rPr>
          <w:lang w:eastAsia="ja-JP"/>
        </w:rPr>
        <w:t xml:space="preserve"> was he searching?</w:t>
      </w:r>
    </w:p>
    <w:p w14:paraId="5D669EE3" w14:textId="080E22F0" w:rsidR="00E61121" w:rsidRDefault="00E61121" w:rsidP="00E61121">
      <w:pPr>
        <w:widowControl w:val="0"/>
        <w:autoSpaceDE w:val="0"/>
        <w:autoSpaceDN w:val="0"/>
        <w:adjustRightInd w:val="0"/>
        <w:rPr>
          <w:b/>
          <w:bCs/>
          <w:lang w:eastAsia="ja-JP"/>
        </w:rPr>
      </w:pPr>
    </w:p>
    <w:p w14:paraId="215F0544" w14:textId="5559BE65" w:rsidR="00E61121" w:rsidRDefault="00E61121" w:rsidP="00E61121">
      <w:pPr>
        <w:widowControl w:val="0"/>
        <w:autoSpaceDE w:val="0"/>
        <w:autoSpaceDN w:val="0"/>
        <w:adjustRightInd w:val="0"/>
        <w:rPr>
          <w:b/>
          <w:bCs/>
          <w:lang w:eastAsia="ja-JP"/>
        </w:rPr>
      </w:pPr>
    </w:p>
    <w:p w14:paraId="6EEA0779" w14:textId="232DA48B" w:rsidR="00E61121" w:rsidRDefault="00E61121" w:rsidP="00E61121">
      <w:pPr>
        <w:widowControl w:val="0"/>
        <w:autoSpaceDE w:val="0"/>
        <w:autoSpaceDN w:val="0"/>
        <w:adjustRightInd w:val="0"/>
        <w:rPr>
          <w:b/>
          <w:bCs/>
          <w:lang w:eastAsia="ja-JP"/>
        </w:rPr>
      </w:pPr>
    </w:p>
    <w:p w14:paraId="290E3E71" w14:textId="227E35A4" w:rsidR="00E61121" w:rsidRDefault="00E61121" w:rsidP="00E61121">
      <w:pPr>
        <w:widowControl w:val="0"/>
        <w:autoSpaceDE w:val="0"/>
        <w:autoSpaceDN w:val="0"/>
        <w:adjustRightInd w:val="0"/>
        <w:rPr>
          <w:b/>
          <w:bCs/>
          <w:lang w:eastAsia="ja-JP"/>
        </w:rPr>
      </w:pPr>
    </w:p>
    <w:p w14:paraId="5EDC9E15" w14:textId="50A96CBC" w:rsidR="00E61121" w:rsidRDefault="00E61121" w:rsidP="00E61121">
      <w:pPr>
        <w:widowControl w:val="0"/>
        <w:autoSpaceDE w:val="0"/>
        <w:autoSpaceDN w:val="0"/>
        <w:adjustRightInd w:val="0"/>
        <w:rPr>
          <w:b/>
          <w:bCs/>
          <w:lang w:eastAsia="ja-JP"/>
        </w:rPr>
      </w:pPr>
    </w:p>
    <w:p w14:paraId="0EBD51B9" w14:textId="0FF4EF7D" w:rsidR="00E61121" w:rsidRDefault="00E61121" w:rsidP="00E61121">
      <w:pPr>
        <w:widowControl w:val="0"/>
        <w:autoSpaceDE w:val="0"/>
        <w:autoSpaceDN w:val="0"/>
        <w:adjustRightInd w:val="0"/>
        <w:rPr>
          <w:b/>
          <w:bCs/>
          <w:lang w:eastAsia="ja-JP"/>
        </w:rPr>
      </w:pPr>
    </w:p>
    <w:p w14:paraId="42945A9D" w14:textId="50650875" w:rsidR="00E61121" w:rsidRDefault="00E61121" w:rsidP="00E61121">
      <w:pPr>
        <w:widowControl w:val="0"/>
        <w:autoSpaceDE w:val="0"/>
        <w:autoSpaceDN w:val="0"/>
        <w:adjustRightInd w:val="0"/>
        <w:rPr>
          <w:b/>
          <w:bCs/>
          <w:lang w:eastAsia="ja-JP"/>
        </w:rPr>
      </w:pPr>
    </w:p>
    <w:p w14:paraId="4F025F06" w14:textId="29043FF3" w:rsidR="00E61121" w:rsidRDefault="00E61121" w:rsidP="00E61121">
      <w:pPr>
        <w:widowControl w:val="0"/>
        <w:autoSpaceDE w:val="0"/>
        <w:autoSpaceDN w:val="0"/>
        <w:adjustRightInd w:val="0"/>
        <w:rPr>
          <w:b/>
          <w:bCs/>
          <w:lang w:eastAsia="ja-JP"/>
        </w:rPr>
      </w:pPr>
    </w:p>
    <w:p w14:paraId="23160DCB" w14:textId="201BE749" w:rsidR="00E61121" w:rsidRDefault="00E61121" w:rsidP="00E61121">
      <w:pPr>
        <w:widowControl w:val="0"/>
        <w:autoSpaceDE w:val="0"/>
        <w:autoSpaceDN w:val="0"/>
        <w:adjustRightInd w:val="0"/>
        <w:rPr>
          <w:b/>
          <w:bCs/>
          <w:lang w:eastAsia="ja-JP"/>
        </w:rPr>
      </w:pPr>
    </w:p>
    <w:p w14:paraId="69849A62" w14:textId="1F238AA7" w:rsidR="00E61121" w:rsidRDefault="00E61121" w:rsidP="00E61121">
      <w:pPr>
        <w:widowControl w:val="0"/>
        <w:autoSpaceDE w:val="0"/>
        <w:autoSpaceDN w:val="0"/>
        <w:adjustRightInd w:val="0"/>
        <w:rPr>
          <w:b/>
          <w:bCs/>
          <w:lang w:eastAsia="ja-JP"/>
        </w:rPr>
      </w:pPr>
    </w:p>
    <w:p w14:paraId="318AF578" w14:textId="3AF7DD67" w:rsidR="00E61121" w:rsidRDefault="00E61121" w:rsidP="00E61121">
      <w:pPr>
        <w:widowControl w:val="0"/>
        <w:autoSpaceDE w:val="0"/>
        <w:autoSpaceDN w:val="0"/>
        <w:adjustRightInd w:val="0"/>
        <w:rPr>
          <w:b/>
          <w:bCs/>
          <w:lang w:eastAsia="ja-JP"/>
        </w:rPr>
      </w:pPr>
    </w:p>
    <w:p w14:paraId="51F585F8" w14:textId="532154DB" w:rsidR="00E61121" w:rsidRDefault="00E61121" w:rsidP="00E61121">
      <w:pPr>
        <w:widowControl w:val="0"/>
        <w:autoSpaceDE w:val="0"/>
        <w:autoSpaceDN w:val="0"/>
        <w:adjustRightInd w:val="0"/>
        <w:rPr>
          <w:b/>
          <w:bCs/>
          <w:lang w:eastAsia="ja-JP"/>
        </w:rPr>
      </w:pPr>
    </w:p>
    <w:p w14:paraId="51BF45A2" w14:textId="77777777" w:rsidR="00E61121" w:rsidRDefault="00E61121" w:rsidP="00E6112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1DF4C11" w14:textId="77777777" w:rsidR="00E61121" w:rsidRDefault="00E61121" w:rsidP="00E61121">
      <w:pPr>
        <w:widowControl w:val="0"/>
        <w:autoSpaceDE w:val="0"/>
        <w:autoSpaceDN w:val="0"/>
        <w:adjustRightInd w:val="0"/>
        <w:contextualSpacing/>
        <w:rPr>
          <w:rFonts w:cs="Times New Roman"/>
          <w:kern w:val="0"/>
          <w:lang w:eastAsia="ja-JP"/>
        </w:rPr>
      </w:pPr>
      <w:r>
        <w:rPr>
          <w:b/>
        </w:rPr>
        <w:t xml:space="preserve">Cultural Literacy Worksheet: </w:t>
      </w:r>
      <w:r>
        <w:rPr>
          <w:b/>
          <w:i/>
        </w:rPr>
        <w:t>Juan Ponce de Leon</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Kett, and James Trefil, New York: Houghton Mifflin, 2002). Please answer the accompanying questions.</w:t>
      </w:r>
    </w:p>
    <w:p w14:paraId="5E75F773" w14:textId="77777777" w:rsidR="00E61121" w:rsidRDefault="00E61121" w:rsidP="00E61121">
      <w:r w:rsidRPr="001B142B">
        <w:rPr>
          <w:b/>
        </w:rPr>
        <w:t>Juan Ponce de León</w:t>
      </w:r>
      <w:r>
        <w:t xml:space="preserve"> (pons duh lee-uhn, pon-say duh lay-ohn) A Spanish explorer and conquistador of the late fifteenth and early sixteenth centuries, who conquered Puerto Rico. Ponce de León discovered and named Florida while searching for the legendary Fountain of Youth.</w:t>
      </w:r>
    </w:p>
    <w:p w14:paraId="6EA2D75B" w14:textId="77777777" w:rsidR="00E61121" w:rsidRPr="00E61121" w:rsidRDefault="00E61121" w:rsidP="00E61121">
      <w:pPr>
        <w:pStyle w:val="ListParagraph"/>
        <w:widowControl w:val="0"/>
        <w:numPr>
          <w:ilvl w:val="0"/>
          <w:numId w:val="7"/>
        </w:numPr>
        <w:autoSpaceDE w:val="0"/>
        <w:autoSpaceDN w:val="0"/>
        <w:adjustRightInd w:val="0"/>
        <w:jc w:val="left"/>
        <w:rPr>
          <w:b/>
          <w:bCs/>
          <w:lang w:eastAsia="ja-JP"/>
        </w:rPr>
      </w:pPr>
      <w:r>
        <w:rPr>
          <w:b/>
          <w:bCs/>
          <w:lang w:eastAsia="ja-JP"/>
        </w:rPr>
        <w:t xml:space="preserve">Who </w:t>
      </w:r>
      <w:r>
        <w:rPr>
          <w:lang w:eastAsia="ja-JP"/>
        </w:rPr>
        <w:t xml:space="preserve">is Juan Ponce de Leon? </w:t>
      </w:r>
      <w:r w:rsidRPr="00E61121">
        <w:rPr>
          <w:b/>
          <w:bCs/>
          <w:lang w:eastAsia="ja-JP"/>
        </w:rPr>
        <w:t>What</w:t>
      </w:r>
      <w:r>
        <w:rPr>
          <w:lang w:eastAsia="ja-JP"/>
        </w:rPr>
        <w:t xml:space="preserve"> did he conquer?</w:t>
      </w:r>
    </w:p>
    <w:p w14:paraId="782CC36E" w14:textId="77777777" w:rsidR="00E61121" w:rsidRDefault="00E61121" w:rsidP="00E61121">
      <w:pPr>
        <w:widowControl w:val="0"/>
        <w:autoSpaceDE w:val="0"/>
        <w:autoSpaceDN w:val="0"/>
        <w:adjustRightInd w:val="0"/>
        <w:rPr>
          <w:b/>
          <w:bCs/>
          <w:lang w:eastAsia="ja-JP"/>
        </w:rPr>
      </w:pPr>
    </w:p>
    <w:p w14:paraId="68523916" w14:textId="77777777" w:rsidR="00E61121" w:rsidRPr="00E61121" w:rsidRDefault="00E61121" w:rsidP="00E61121">
      <w:pPr>
        <w:widowControl w:val="0"/>
        <w:autoSpaceDE w:val="0"/>
        <w:autoSpaceDN w:val="0"/>
        <w:adjustRightInd w:val="0"/>
        <w:rPr>
          <w:b/>
          <w:bCs/>
          <w:lang w:eastAsia="ja-JP"/>
        </w:rPr>
      </w:pPr>
    </w:p>
    <w:p w14:paraId="3564F103" w14:textId="77777777" w:rsidR="00E61121" w:rsidRPr="00E61121" w:rsidRDefault="00E61121" w:rsidP="00E61121">
      <w:pPr>
        <w:pStyle w:val="ListParagraph"/>
        <w:widowControl w:val="0"/>
        <w:numPr>
          <w:ilvl w:val="0"/>
          <w:numId w:val="7"/>
        </w:numPr>
        <w:autoSpaceDE w:val="0"/>
        <w:autoSpaceDN w:val="0"/>
        <w:adjustRightInd w:val="0"/>
        <w:jc w:val="left"/>
        <w:rPr>
          <w:b/>
          <w:bCs/>
          <w:lang w:eastAsia="ja-JP"/>
        </w:rPr>
      </w:pPr>
      <w:r>
        <w:rPr>
          <w:b/>
          <w:bCs/>
          <w:lang w:eastAsia="ja-JP"/>
        </w:rPr>
        <w:t xml:space="preserve">What </w:t>
      </w:r>
      <w:r>
        <w:rPr>
          <w:lang w:eastAsia="ja-JP"/>
        </w:rPr>
        <w:t xml:space="preserve">did Juan Ponce de Leon discover and name? </w:t>
      </w:r>
      <w:r w:rsidRPr="00E61121">
        <w:rPr>
          <w:b/>
          <w:bCs/>
          <w:lang w:eastAsia="ja-JP"/>
        </w:rPr>
        <w:t>For what</w:t>
      </w:r>
      <w:r>
        <w:rPr>
          <w:lang w:eastAsia="ja-JP"/>
        </w:rPr>
        <w:t xml:space="preserve"> was he searching?</w:t>
      </w:r>
    </w:p>
    <w:p w14:paraId="40C146A0" w14:textId="77777777" w:rsidR="00E61121" w:rsidRPr="00E61121" w:rsidRDefault="00E61121" w:rsidP="00E61121">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E61121"/>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D58C7"/>
    <w:multiLevelType w:val="hybridMultilevel"/>
    <w:tmpl w:val="DBFCD626"/>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AF3346"/>
    <w:multiLevelType w:val="hybridMultilevel"/>
    <w:tmpl w:val="0AE694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13444DE"/>
    <w:multiLevelType w:val="hybridMultilevel"/>
    <w:tmpl w:val="0AE69412"/>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9812420">
    <w:abstractNumId w:val="0"/>
  </w:num>
  <w:num w:numId="2" w16cid:durableId="855577763">
    <w:abstractNumId w:val="6"/>
  </w:num>
  <w:num w:numId="3" w16cid:durableId="1694500459">
    <w:abstractNumId w:val="4"/>
  </w:num>
  <w:num w:numId="4" w16cid:durableId="511142188">
    <w:abstractNumId w:val="3"/>
  </w:num>
  <w:num w:numId="5" w16cid:durableId="53702846">
    <w:abstractNumId w:val="1"/>
  </w:num>
  <w:num w:numId="6" w16cid:durableId="1501892575">
    <w:abstractNumId w:val="5"/>
  </w:num>
  <w:num w:numId="7" w16cid:durableId="13292833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6112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8</TotalTime>
  <Pages>1</Pages>
  <Words>244</Words>
  <Characters>1392</Characters>
  <Application>Microsoft Office Word</Application>
  <DocSecurity>0</DocSecurity>
  <Lines>11</Lines>
  <Paragraphs>3</Paragraphs>
  <ScaleCrop>false</ScaleCrop>
  <Company>Mark's Text Terminal</Company>
  <LinksUpToDate>false</LinksUpToDate>
  <CharactersWithSpaces>1633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2021-01-18T14:50:00Z</dcterms:created>
  <dcterms:modified xsi:type="dcterms:W3CDTF">2022-06-10T08:37:00Z</dcterms:modified>
</cp:coreProperties>
</file>