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775C1027" w:rsidR="00F24EDE" w:rsidRDefault="005A5A20" w:rsidP="00F24EDE">
      <w:r>
        <w:rPr>
          <w:b/>
        </w:rPr>
        <w:t>Focus on One Word Worksheet</w:t>
      </w:r>
      <w:r w:rsidR="00B03EE4">
        <w:rPr>
          <w:b/>
        </w:rPr>
        <w:t xml:space="preserve"> </w:t>
      </w:r>
      <w:r w:rsidR="00B03EE4">
        <w:rPr>
          <w:b/>
          <w:i/>
        </w:rPr>
        <w:t>Invest</w:t>
      </w:r>
      <w:r w:rsidR="00F24EDE">
        <w:rPr>
          <w:b/>
        </w:rPr>
        <w:t xml:space="preserve"> (</w:t>
      </w:r>
      <w:r w:rsidR="00B03EE4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C6C1C39" w14:textId="77777777" w:rsidR="00B03EE4" w:rsidRDefault="00B03EE4" w:rsidP="00F24EDE"/>
    <w:p w14:paraId="1A839C46" w14:textId="70B06086" w:rsidR="00B03EE4" w:rsidRPr="00B03EE4" w:rsidRDefault="00B03EE4" w:rsidP="00B03EE4">
      <w:pPr>
        <w:pStyle w:val="ListParagraph"/>
        <w:numPr>
          <w:ilvl w:val="0"/>
          <w:numId w:val="1"/>
        </w:numPr>
        <w:rPr>
          <w:b/>
        </w:rPr>
      </w:pPr>
      <w:r>
        <w:t xml:space="preserve">*** </w:t>
      </w:r>
      <w:r w:rsidRPr="00B03EE4">
        <w:rPr>
          <w:i/>
        </w:rPr>
        <w:t>invested</w:t>
      </w:r>
      <w:r>
        <w:t xml:space="preserve"> in ***’s software company, which makes a very popular smartphone app, and the both got rich.</w:t>
      </w:r>
    </w:p>
    <w:p w14:paraId="7CAC150C" w14:textId="2BD4C9E8" w:rsidR="00B03EE4" w:rsidRPr="00B03EE4" w:rsidRDefault="00B03EE4" w:rsidP="00B03EE4">
      <w:pPr>
        <w:pStyle w:val="ListParagraph"/>
        <w:numPr>
          <w:ilvl w:val="0"/>
          <w:numId w:val="1"/>
        </w:numPr>
        <w:rPr>
          <w:b/>
        </w:rPr>
      </w:pPr>
      <w:r>
        <w:t>Most businesses, especially restaurants, need someone to</w:t>
      </w:r>
      <w:r w:rsidRPr="00B03EE4">
        <w:rPr>
          <w:i/>
        </w:rPr>
        <w:t xml:space="preserve"> invest</w:t>
      </w:r>
      <w:r>
        <w:t xml:space="preserve"> to help them with their start-up costs.</w:t>
      </w:r>
    </w:p>
    <w:p w14:paraId="3973D590" w14:textId="06B30927" w:rsidR="00B03EE4" w:rsidRPr="00B03EE4" w:rsidRDefault="00B03EE4" w:rsidP="00B03EE4">
      <w:pPr>
        <w:pStyle w:val="ListParagraph"/>
        <w:numPr>
          <w:ilvl w:val="0"/>
          <w:numId w:val="1"/>
        </w:numPr>
        <w:rPr>
          <w:b/>
        </w:rPr>
      </w:pPr>
      <w:r>
        <w:t>Warren Buffett, one of the most successful investors in history, has said numerous times in interviews that he</w:t>
      </w:r>
      <w:r w:rsidRPr="00B03EE4">
        <w:rPr>
          <w:i/>
        </w:rPr>
        <w:t xml:space="preserve"> invests</w:t>
      </w:r>
      <w:r>
        <w:t xml:space="preserve"> in stocks for the long term.</w:t>
      </w:r>
    </w:p>
    <w:p w14:paraId="1D52A5E5" w14:textId="6A88EBFC" w:rsidR="00B03EE4" w:rsidRPr="00B03EE4" w:rsidRDefault="00B03EE4" w:rsidP="00B03EE4">
      <w:pPr>
        <w:pStyle w:val="ListParagraph"/>
        <w:numPr>
          <w:ilvl w:val="0"/>
          <w:numId w:val="1"/>
        </w:numPr>
        <w:rPr>
          <w:b/>
        </w:rPr>
      </w:pPr>
      <w:r>
        <w:t xml:space="preserve">***, because *** doesn’t need to make huge profits, </w:t>
      </w:r>
      <w:r w:rsidRPr="00B03EE4">
        <w:rPr>
          <w:i/>
        </w:rPr>
        <w:t>invests</w:t>
      </w:r>
      <w:r>
        <w:t xml:space="preserve"> at the micro level, in small amounts, to help entrepreneurs across the developing world start small businesses.</w:t>
      </w:r>
    </w:p>
    <w:p w14:paraId="6781683D" w14:textId="21D21E1B" w:rsidR="00B03EE4" w:rsidRPr="00B03EE4" w:rsidRDefault="00B03EE4" w:rsidP="00B03EE4">
      <w:pPr>
        <w:pStyle w:val="ListParagraph"/>
        <w:numPr>
          <w:ilvl w:val="0"/>
          <w:numId w:val="1"/>
        </w:numPr>
        <w:rPr>
          <w:b/>
        </w:rPr>
      </w:pPr>
      <w:r>
        <w:t>Mr. Feltskog</w:t>
      </w:r>
      <w:bookmarkStart w:id="54" w:name="_GoBack"/>
      <w:r w:rsidRPr="00B03EE4">
        <w:rPr>
          <w:i/>
        </w:rPr>
        <w:t xml:space="preserve"> invested</w:t>
      </w:r>
      <w:r>
        <w:t xml:space="preserve"> </w:t>
      </w:r>
      <w:bookmarkEnd w:id="54"/>
      <w:r>
        <w:t>in Apple Computer in the early 1980s, and has earned huge returns over time.</w:t>
      </w:r>
    </w:p>
    <w:p w14:paraId="0C55291E" w14:textId="77777777" w:rsidR="00F24EDE" w:rsidRDefault="00F24EDE" w:rsidP="00F24EDE"/>
    <w:p w14:paraId="3A17296F" w14:textId="2CF48A58" w:rsidR="00B577EA" w:rsidRPr="006B45BA" w:rsidRDefault="00B03EE4" w:rsidP="00F24EDE">
      <w:r>
        <w:rPr>
          <w:b/>
          <w:u w:val="single"/>
        </w:rPr>
        <w:t>The verb</w:t>
      </w:r>
      <w:r w:rsidR="00F24EDE" w:rsidRPr="00523677">
        <w:rPr>
          <w:b/>
          <w:u w:val="single"/>
        </w:rPr>
        <w:t xml:space="preserve"> </w:t>
      </w:r>
      <w:r w:rsidRPr="00B03EE4">
        <w:rPr>
          <w:b/>
          <w:i/>
          <w:u w:val="single"/>
        </w:rPr>
        <w:t>invest</w:t>
      </w:r>
      <w:r w:rsidR="00F24EDE" w:rsidRPr="00B03EE4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137812"/>
    <w:multiLevelType w:val="hybridMultilevel"/>
    <w:tmpl w:val="6FC0A1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A20"/>
    <w:rsid w:val="00410E3E"/>
    <w:rsid w:val="005A5A20"/>
    <w:rsid w:val="006B45BA"/>
    <w:rsid w:val="00B03EE4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3E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6</TotalTime>
  <Pages>1</Pages>
  <Words>164</Words>
  <Characters>935</Characters>
  <Application>Microsoft Macintosh Word</Application>
  <DocSecurity>0</DocSecurity>
  <Lines>7</Lines>
  <Paragraphs>2</Paragraphs>
  <ScaleCrop>false</ScaleCrop>
  <Company>Mark's Text Terminal</Company>
  <LinksUpToDate>false</LinksUpToDate>
  <CharactersWithSpaces>1097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2016-05-09T12:35:00Z</dcterms:created>
  <dcterms:modified xsi:type="dcterms:W3CDTF">2016-08-16T12:23:00Z</dcterms:modified>
</cp:coreProperties>
</file>