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0312F">
        <w:rPr>
          <w:b/>
          <w:i/>
        </w:rPr>
        <w:t>Immure</w:t>
      </w:r>
      <w:r w:rsidR="00F24EDE">
        <w:rPr>
          <w:b/>
        </w:rPr>
        <w:t xml:space="preserve"> (</w:t>
      </w:r>
      <w:r w:rsidR="0070312F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70312F" w:rsidRDefault="0070312F" w:rsidP="00F24EDE"/>
    <w:p w:rsidR="0070312F" w:rsidRPr="0070312F" w:rsidRDefault="0070312F" w:rsidP="0070312F">
      <w:pPr>
        <w:pStyle w:val="ListParagraph"/>
        <w:numPr>
          <w:ilvl w:val="0"/>
          <w:numId w:val="1"/>
        </w:numPr>
        <w:rPr>
          <w:b/>
        </w:rPr>
      </w:pPr>
      <w:r>
        <w:t>***</w:t>
      </w:r>
      <w:r w:rsidRPr="0052770F">
        <w:rPr>
          <w:i/>
        </w:rPr>
        <w:t xml:space="preserve"> immured</w:t>
      </w:r>
      <w:r>
        <w:t xml:space="preserve"> ** cat in ** bedroom so ** could find it when it was time to leave for the vet’s office.</w:t>
      </w:r>
    </w:p>
    <w:p w:rsidR="0070312F" w:rsidRPr="0052770F" w:rsidRDefault="0070312F" w:rsidP="0070312F">
      <w:pPr>
        <w:pStyle w:val="ListParagraph"/>
        <w:numPr>
          <w:ilvl w:val="0"/>
          <w:numId w:val="1"/>
        </w:numPr>
        <w:rPr>
          <w:b/>
        </w:rPr>
      </w:pPr>
      <w:r>
        <w:t xml:space="preserve">The criminal was </w:t>
      </w:r>
      <w:r w:rsidRPr="0052770F">
        <w:rPr>
          <w:i/>
        </w:rPr>
        <w:t>immured</w:t>
      </w:r>
      <w:r>
        <w:t xml:space="preserve"> in his prison cell.</w:t>
      </w:r>
    </w:p>
    <w:p w:rsidR="0052770F" w:rsidRPr="0052770F" w:rsidRDefault="0052770F" w:rsidP="0070312F">
      <w:pPr>
        <w:pStyle w:val="ListParagraph"/>
        <w:numPr>
          <w:ilvl w:val="0"/>
          <w:numId w:val="1"/>
        </w:numPr>
        <w:rPr>
          <w:b/>
        </w:rPr>
      </w:pPr>
      <w:r>
        <w:t>Handicapped people, because it is often a struggle to get out, are often</w:t>
      </w:r>
      <w:r w:rsidRPr="0052770F">
        <w:rPr>
          <w:i/>
        </w:rPr>
        <w:t xml:space="preserve"> immured</w:t>
      </w:r>
      <w:r>
        <w:t xml:space="preserve"> in their homes.</w:t>
      </w:r>
    </w:p>
    <w:p w:rsidR="0052770F" w:rsidRPr="0052770F" w:rsidRDefault="0052770F" w:rsidP="0070312F">
      <w:pPr>
        <w:pStyle w:val="ListParagraph"/>
        <w:numPr>
          <w:ilvl w:val="0"/>
          <w:numId w:val="1"/>
        </w:numPr>
        <w:rPr>
          <w:b/>
        </w:rPr>
      </w:pPr>
      <w:r>
        <w:t>***</w:t>
      </w:r>
      <w:r w:rsidRPr="0052770F">
        <w:rPr>
          <w:i/>
        </w:rPr>
        <w:t xml:space="preserve"> immures</w:t>
      </w:r>
      <w:r>
        <w:t xml:space="preserve"> ** car in *** garage every night.</w:t>
      </w:r>
    </w:p>
    <w:p w:rsidR="0052770F" w:rsidRPr="0070312F" w:rsidRDefault="0052770F" w:rsidP="0070312F">
      <w:pPr>
        <w:pStyle w:val="ListParagraph"/>
        <w:numPr>
          <w:ilvl w:val="0"/>
          <w:numId w:val="1"/>
        </w:numPr>
        <w:rPr>
          <w:b/>
        </w:rPr>
      </w:pPr>
      <w:r>
        <w:t xml:space="preserve">The Louvre Museum in Paris </w:t>
      </w:r>
      <w:bookmarkStart w:id="54" w:name="_GoBack"/>
      <w:r w:rsidRPr="0052770F">
        <w:rPr>
          <w:i/>
        </w:rPr>
        <w:t xml:space="preserve">immures </w:t>
      </w:r>
      <w:bookmarkEnd w:id="54"/>
      <w:r>
        <w:t>the Da Vinci’s famous painting, the Mona Lisa, behind glass to protect it.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0312F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70312F">
        <w:rPr>
          <w:b/>
          <w:i/>
          <w:u w:val="single"/>
        </w:rPr>
        <w:t>immure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451BA"/>
    <w:multiLevelType w:val="hybridMultilevel"/>
    <w:tmpl w:val="1CF8DB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12F"/>
    <w:rsid w:val="001539C9"/>
    <w:rsid w:val="001F20BF"/>
    <w:rsid w:val="002C2733"/>
    <w:rsid w:val="00335A5C"/>
    <w:rsid w:val="00410E3E"/>
    <w:rsid w:val="0052770F"/>
    <w:rsid w:val="005A5A20"/>
    <w:rsid w:val="006B45BA"/>
    <w:rsid w:val="0070312F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83E7E58E-1368-5C48-84AC-15CAAF9D8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3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129</Words>
  <Characters>741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2018-12-12T09:10:00Z</dcterms:created>
  <dcterms:modified xsi:type="dcterms:W3CDTF">2018-12-12T09:14:00Z</dcterms:modified>
</cp:coreProperties>
</file>