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85E35">
        <w:rPr>
          <w:b/>
          <w:i/>
        </w:rPr>
        <w:t>Fraternize</w:t>
      </w:r>
      <w:r w:rsidR="00F24EDE">
        <w:rPr>
          <w:b/>
        </w:rPr>
        <w:t xml:space="preserve"> (</w:t>
      </w:r>
      <w:r w:rsidR="00585E35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585E35" w:rsidRDefault="00585E35" w:rsidP="00F24EDE"/>
    <w:p w:rsidR="00585E35" w:rsidRPr="00585E35" w:rsidRDefault="00585E35" w:rsidP="00585E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went to the dinner party to </w:t>
      </w:r>
      <w:r w:rsidRPr="00585E35">
        <w:rPr>
          <w:i/>
          <w:iCs/>
        </w:rPr>
        <w:t>fraternize</w:t>
      </w:r>
      <w:r>
        <w:t xml:space="preserve"> with all *** close friends.</w:t>
      </w:r>
    </w:p>
    <w:p w:rsidR="00585E35" w:rsidRPr="00585E35" w:rsidRDefault="00585E35" w:rsidP="00585E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football team </w:t>
      </w:r>
      <w:r w:rsidRPr="00585E35">
        <w:rPr>
          <w:i/>
          <w:iCs/>
        </w:rPr>
        <w:t>fraternize</w:t>
      </w:r>
      <w:r>
        <w:rPr>
          <w:i/>
          <w:iCs/>
        </w:rPr>
        <w:t xml:space="preserve">d </w:t>
      </w:r>
      <w:r>
        <w:t>in the locker room at the end of a winning season.</w:t>
      </w:r>
    </w:p>
    <w:p w:rsidR="00585E35" w:rsidRPr="00585E35" w:rsidRDefault="00585E35" w:rsidP="00585E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Our school’s cafeteria is a good place for students to </w:t>
      </w:r>
      <w:r w:rsidRPr="00585E35">
        <w:rPr>
          <w:i/>
          <w:iCs/>
        </w:rPr>
        <w:t>fraternize</w:t>
      </w:r>
      <w:r>
        <w:rPr>
          <w:i/>
          <w:iCs/>
        </w:rPr>
        <w:t>.</w:t>
      </w:r>
    </w:p>
    <w:p w:rsidR="00585E35" w:rsidRPr="00954C93" w:rsidRDefault="00954C93" w:rsidP="00585E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People join churches, mosques, and synagogues to </w:t>
      </w:r>
      <w:r w:rsidRPr="00585E35">
        <w:rPr>
          <w:i/>
          <w:iCs/>
        </w:rPr>
        <w:t>fraterniz</w:t>
      </w:r>
      <w:r>
        <w:rPr>
          <w:i/>
          <w:iCs/>
        </w:rPr>
        <w:t xml:space="preserve">e </w:t>
      </w:r>
      <w:r>
        <w:t>with others of their faith.</w:t>
      </w:r>
    </w:p>
    <w:p w:rsidR="00954C93" w:rsidRPr="00585E35" w:rsidRDefault="00954C93" w:rsidP="00585E3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jazz fans </w:t>
      </w:r>
      <w:r w:rsidRPr="00585E35">
        <w:rPr>
          <w:i/>
          <w:iCs/>
        </w:rPr>
        <w:t>fraternize</w:t>
      </w:r>
      <w:r>
        <w:rPr>
          <w:i/>
          <w:iCs/>
        </w:rPr>
        <w:t xml:space="preserve"> </w:t>
      </w:r>
      <w:r>
        <w:t>outside the Village Vanguard, the famous club on 7</w:t>
      </w:r>
      <w:r w:rsidRPr="00954C93">
        <w:rPr>
          <w:vertAlign w:val="superscript"/>
        </w:rPr>
        <w:t>th</w:t>
      </w:r>
      <w:r>
        <w:t xml:space="preserve"> Avenue in New York City.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85E35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585E35">
        <w:rPr>
          <w:b/>
          <w:i/>
          <w:u w:val="single"/>
        </w:rPr>
        <w:t>fraternize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7B161E"/>
    <w:multiLevelType w:val="hybridMultilevel"/>
    <w:tmpl w:val="273A59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E35"/>
    <w:rsid w:val="001539C9"/>
    <w:rsid w:val="001F20BF"/>
    <w:rsid w:val="002C2733"/>
    <w:rsid w:val="00335A5C"/>
    <w:rsid w:val="00410E3E"/>
    <w:rsid w:val="00585E35"/>
    <w:rsid w:val="005A5A20"/>
    <w:rsid w:val="006B45BA"/>
    <w:rsid w:val="00954C9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A5B974D6-138B-F749-9E2D-0741DCAFB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5E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132</Words>
  <Characters>757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2020-06-24T10:26:00Z</dcterms:created>
  <dcterms:modified xsi:type="dcterms:W3CDTF">2020-06-24T10:31:00Z</dcterms:modified>
</cp:coreProperties>
</file>