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52EA77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1AF9ADED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7D39D7">
        <w:rPr>
          <w:b/>
          <w:i/>
        </w:rPr>
        <w:t>Envisage</w:t>
      </w:r>
      <w:r w:rsidR="00F24EDE">
        <w:rPr>
          <w:b/>
        </w:rPr>
        <w:t xml:space="preserve"> (</w:t>
      </w:r>
      <w:r w:rsidR="007D39D7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79216A4" w14:textId="77777777" w:rsidR="007D39D7" w:rsidRDefault="007D39D7" w:rsidP="00F24EDE"/>
    <w:p w14:paraId="3A7B7E99" w14:textId="2461D310" w:rsidR="007D39D7" w:rsidRPr="00E470D7" w:rsidRDefault="00E470D7" w:rsidP="007D39D7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*** could not </w:t>
      </w:r>
      <w:r w:rsidRPr="00E470D7">
        <w:rPr>
          <w:i/>
          <w:iCs/>
        </w:rPr>
        <w:t>envisage</w:t>
      </w:r>
      <w:r>
        <w:t xml:space="preserve"> spending *** working life reaching into people’s mouths, so *** decided to pass on dental school.</w:t>
      </w:r>
    </w:p>
    <w:p w14:paraId="57EAD32B" w14:textId="57EE1971" w:rsidR="00E470D7" w:rsidRPr="00E470D7" w:rsidRDefault="00E470D7" w:rsidP="007D39D7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When *** is able to </w:t>
      </w:r>
      <w:r w:rsidRPr="00E470D7">
        <w:rPr>
          <w:i/>
          <w:iCs/>
        </w:rPr>
        <w:t>envisage</w:t>
      </w:r>
      <w:r>
        <w:rPr>
          <w:i/>
          <w:iCs/>
        </w:rPr>
        <w:t xml:space="preserve"> </w:t>
      </w:r>
      <w:r>
        <w:t>a world without racism, *** feels happy.</w:t>
      </w:r>
    </w:p>
    <w:p w14:paraId="6452E6E1" w14:textId="7A455A1C" w:rsidR="00E470D7" w:rsidRPr="00E470D7" w:rsidRDefault="00E470D7" w:rsidP="007D39D7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Many teachers, unhappy with the way students are taught, like to </w:t>
      </w:r>
      <w:r w:rsidRPr="00E470D7">
        <w:rPr>
          <w:i/>
          <w:iCs/>
        </w:rPr>
        <w:t>envisage</w:t>
      </w:r>
      <w:r>
        <w:rPr>
          <w:i/>
          <w:iCs/>
        </w:rPr>
        <w:t xml:space="preserve"> </w:t>
      </w:r>
      <w:r>
        <w:t>a better way of educating young people.</w:t>
      </w:r>
    </w:p>
    <w:p w14:paraId="2ED8AAF8" w14:textId="2EE15D42" w:rsidR="00E470D7" w:rsidRPr="00E470D7" w:rsidRDefault="00E470D7" w:rsidP="007D39D7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*** can </w:t>
      </w:r>
      <w:r w:rsidRPr="00E470D7">
        <w:rPr>
          <w:i/>
          <w:iCs/>
        </w:rPr>
        <w:t>envisage</w:t>
      </w:r>
      <w:r>
        <w:t xml:space="preserve"> nachos with chorizo as a delicious dinner.</w:t>
      </w:r>
    </w:p>
    <w:p w14:paraId="16C38000" w14:textId="27F36867" w:rsidR="00E470D7" w:rsidRPr="007D39D7" w:rsidRDefault="00E470D7" w:rsidP="007D39D7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*** </w:t>
      </w:r>
      <w:r w:rsidRPr="00E470D7">
        <w:rPr>
          <w:i/>
          <w:iCs/>
        </w:rPr>
        <w:t>envisage</w:t>
      </w:r>
      <w:r>
        <w:rPr>
          <w:i/>
          <w:iCs/>
        </w:rPr>
        <w:t>d</w:t>
      </w:r>
      <w:r>
        <w:t xml:space="preserve"> an app that could use a smartphone’s microphone to hear and identify bird songs, designed it, and sold a million downloads.</w:t>
      </w:r>
    </w:p>
    <w:p w14:paraId="2EB49883" w14:textId="77777777" w:rsidR="00F24EDE" w:rsidRDefault="00F24EDE" w:rsidP="00F24EDE"/>
    <w:p w14:paraId="614BA6C4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7D39D7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7D39D7">
        <w:rPr>
          <w:b/>
          <w:i/>
          <w:u w:val="single"/>
        </w:rPr>
        <w:t>envisage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9F1BC8"/>
    <w:multiLevelType w:val="hybridMultilevel"/>
    <w:tmpl w:val="CDE09F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F657E3"/>
    <w:multiLevelType w:val="hybridMultilevel"/>
    <w:tmpl w:val="54A25E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9D7"/>
    <w:rsid w:val="001539C9"/>
    <w:rsid w:val="001F20BF"/>
    <w:rsid w:val="002C2733"/>
    <w:rsid w:val="00335A5C"/>
    <w:rsid w:val="00410E3E"/>
    <w:rsid w:val="005A5A20"/>
    <w:rsid w:val="006B45BA"/>
    <w:rsid w:val="007D39D7"/>
    <w:rsid w:val="00C32881"/>
    <w:rsid w:val="00CA4835"/>
    <w:rsid w:val="00E11225"/>
    <w:rsid w:val="00E470D7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52BCB8"/>
  <w15:chartTrackingRefBased/>
  <w15:docId w15:val="{87939BA1-B2A6-7148-96E4-2382BDB56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39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1</Pages>
  <Words>145</Words>
  <Characters>833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2020-06-22T15:20:00Z</dcterms:created>
  <dcterms:modified xsi:type="dcterms:W3CDTF">2020-06-22T15:31:00Z</dcterms:modified>
</cp:coreProperties>
</file>