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11016">
        <w:rPr>
          <w:b/>
          <w:i/>
        </w:rPr>
        <w:t>Enamor</w:t>
      </w:r>
      <w:r w:rsidR="00F24EDE">
        <w:rPr>
          <w:b/>
        </w:rPr>
        <w:t xml:space="preserve"> (</w:t>
      </w:r>
      <w:r w:rsidR="00311016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0834B0" w:rsidRDefault="000834B0" w:rsidP="00F24EDE"/>
    <w:p w:rsidR="000834B0" w:rsidRPr="000834B0" w:rsidRDefault="000834B0" w:rsidP="000834B0">
      <w:pPr>
        <w:pStyle w:val="ListParagraph"/>
        <w:numPr>
          <w:ilvl w:val="0"/>
          <w:numId w:val="1"/>
        </w:numPr>
        <w:rPr>
          <w:b/>
        </w:rPr>
      </w:pPr>
      <w:r>
        <w:t xml:space="preserve">*** is </w:t>
      </w:r>
      <w:r w:rsidRPr="000834B0">
        <w:rPr>
          <w:i/>
        </w:rPr>
        <w:t>enamored</w:t>
      </w:r>
      <w:r>
        <w:t xml:space="preserve"> of his girlfriend.</w:t>
      </w:r>
    </w:p>
    <w:p w:rsidR="000834B0" w:rsidRPr="000834B0" w:rsidRDefault="000834B0" w:rsidP="000834B0">
      <w:pPr>
        <w:pStyle w:val="ListParagraph"/>
        <w:numPr>
          <w:ilvl w:val="0"/>
          <w:numId w:val="1"/>
        </w:numPr>
        <w:rPr>
          <w:b/>
        </w:rPr>
      </w:pPr>
      <w:r>
        <w:t xml:space="preserve">**** is </w:t>
      </w:r>
      <w:r w:rsidRPr="000834B0">
        <w:rPr>
          <w:i/>
        </w:rPr>
        <w:t xml:space="preserve">enamored </w:t>
      </w:r>
      <w:r>
        <w:t>of her boyfriend.</w:t>
      </w:r>
    </w:p>
    <w:p w:rsidR="000834B0" w:rsidRPr="000834B0" w:rsidRDefault="000834B0" w:rsidP="000834B0">
      <w:pPr>
        <w:pStyle w:val="ListParagraph"/>
        <w:numPr>
          <w:ilvl w:val="0"/>
          <w:numId w:val="1"/>
        </w:numPr>
        <w:rPr>
          <w:b/>
        </w:rPr>
      </w:pPr>
      <w:r>
        <w:t xml:space="preserve">Hardcore baseball fans are often </w:t>
      </w:r>
      <w:r w:rsidRPr="000834B0">
        <w:rPr>
          <w:i/>
        </w:rPr>
        <w:t>enamored</w:t>
      </w:r>
      <w:r>
        <w:t xml:space="preserve"> of statistics.</w:t>
      </w:r>
    </w:p>
    <w:p w:rsidR="000834B0" w:rsidRPr="000834B0" w:rsidRDefault="000834B0" w:rsidP="000834B0">
      <w:pPr>
        <w:pStyle w:val="ListParagraph"/>
        <w:numPr>
          <w:ilvl w:val="0"/>
          <w:numId w:val="1"/>
        </w:numPr>
        <w:rPr>
          <w:b/>
        </w:rPr>
      </w:pPr>
      <w:r>
        <w:t xml:space="preserve">*** is </w:t>
      </w:r>
      <w:r w:rsidRPr="000834B0">
        <w:rPr>
          <w:i/>
        </w:rPr>
        <w:t>enamored</w:t>
      </w:r>
      <w:r>
        <w:t xml:space="preserve"> of soccer and watches it every chance *** gets.</w:t>
      </w:r>
    </w:p>
    <w:p w:rsidR="000834B0" w:rsidRPr="000834B0" w:rsidRDefault="000834B0" w:rsidP="000834B0">
      <w:pPr>
        <w:pStyle w:val="ListParagraph"/>
        <w:numPr>
          <w:ilvl w:val="0"/>
          <w:numId w:val="1"/>
        </w:numPr>
        <w:rPr>
          <w:b/>
        </w:rPr>
      </w:pPr>
      <w:r>
        <w:t xml:space="preserve">*** is </w:t>
      </w:r>
      <w:bookmarkStart w:id="54" w:name="_GoBack"/>
      <w:r w:rsidRPr="000834B0">
        <w:rPr>
          <w:i/>
        </w:rPr>
        <w:t>enamored</w:t>
      </w:r>
      <w:bookmarkEnd w:id="54"/>
      <w:r>
        <w:t xml:space="preserve"> of *** dog, so *** often gives it treats.</w:t>
      </w:r>
    </w:p>
    <w:p w:rsidR="00F24EDE" w:rsidRDefault="00F24EDE" w:rsidP="00F24EDE"/>
    <w:p w:rsidR="00B577EA" w:rsidRPr="00311016" w:rsidRDefault="00311016" w:rsidP="00F24EDE">
      <w:pPr>
        <w:rPr>
          <w:b/>
          <w:u w:val="single"/>
        </w:rPr>
      </w:pPr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 w:rsidRPr="00311016">
        <w:rPr>
          <w:b/>
          <w:i/>
          <w:u w:val="single"/>
        </w:rPr>
        <w:t>enamor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311016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5F0289"/>
    <w:multiLevelType w:val="hybridMultilevel"/>
    <w:tmpl w:val="C0E21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0834B0"/>
    <w:rsid w:val="001539C9"/>
    <w:rsid w:val="001F20BF"/>
    <w:rsid w:val="002C2733"/>
    <w:rsid w:val="00311016"/>
    <w:rsid w:val="00335A5C"/>
    <w:rsid w:val="003D1ED1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A55DB2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4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2</TotalTime>
  <Pages>1</Pages>
  <Words>107</Words>
  <Characters>613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2018-02-01T18:58:00Z</dcterms:modified>
</cp:coreProperties>
</file>