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066606">
        <w:rPr>
          <w:b/>
          <w:i/>
        </w:rPr>
        <w:t>Confabulate</w:t>
      </w:r>
      <w:r w:rsidR="00F24EDE">
        <w:rPr>
          <w:b/>
        </w:rPr>
        <w:t xml:space="preserve"> (</w:t>
      </w:r>
      <w:r w:rsidR="00066606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066606" w:rsidRDefault="00066606" w:rsidP="00F24EDE"/>
    <w:p w:rsidR="00066606" w:rsidRPr="00FD0892" w:rsidRDefault="00FD0892" w:rsidP="0006660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Many fiction writers, when writing about actual events, will </w:t>
      </w:r>
      <w:r w:rsidRPr="00FD0892">
        <w:rPr>
          <w:i/>
          <w:iCs/>
        </w:rPr>
        <w:t>confabulate</w:t>
      </w:r>
      <w:r>
        <w:t xml:space="preserve"> things they don’t remember clearly.</w:t>
      </w:r>
    </w:p>
    <w:p w:rsidR="00FD0892" w:rsidRPr="00FD0892" w:rsidRDefault="00FD0892" w:rsidP="0006660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told *** younger cousin a story that *** </w:t>
      </w:r>
      <w:r w:rsidRPr="00FD0892">
        <w:rPr>
          <w:i/>
          <w:iCs/>
        </w:rPr>
        <w:t>confabulate</w:t>
      </w:r>
      <w:r>
        <w:rPr>
          <w:i/>
          <w:iCs/>
        </w:rPr>
        <w:t xml:space="preserve">d </w:t>
      </w:r>
      <w:r>
        <w:t>a bit for dramatic effect.</w:t>
      </w:r>
    </w:p>
    <w:p w:rsidR="00FD0892" w:rsidRPr="00FD0892" w:rsidRDefault="00FD0892" w:rsidP="0006660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students don’t always trust their teacher because they know he sometimes </w:t>
      </w:r>
      <w:r w:rsidRPr="00FD0892">
        <w:rPr>
          <w:i/>
          <w:iCs/>
        </w:rPr>
        <w:t>confabulate</w:t>
      </w:r>
      <w:r>
        <w:rPr>
          <w:i/>
          <w:iCs/>
        </w:rPr>
        <w:t xml:space="preserve">s </w:t>
      </w:r>
      <w:r>
        <w:t>parts of his lessons when he forgets details.</w:t>
      </w:r>
    </w:p>
    <w:p w:rsidR="00FD0892" w:rsidRPr="00FD0892" w:rsidRDefault="00FD0892" w:rsidP="0006660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Politicians sometimes </w:t>
      </w:r>
      <w:r w:rsidRPr="00FD0892">
        <w:rPr>
          <w:i/>
          <w:iCs/>
        </w:rPr>
        <w:t>confabulate</w:t>
      </w:r>
      <w:r>
        <w:rPr>
          <w:i/>
          <w:iCs/>
        </w:rPr>
        <w:t xml:space="preserve"> </w:t>
      </w:r>
      <w:r>
        <w:t>their personal stories to make themselves appear heroic.</w:t>
      </w:r>
    </w:p>
    <w:p w:rsidR="00FD0892" w:rsidRPr="00066606" w:rsidRDefault="00FD0892" w:rsidP="0006660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enjoys a great memory for events, so *** rarely needs to </w:t>
      </w:r>
      <w:r w:rsidRPr="00FD0892">
        <w:rPr>
          <w:i/>
          <w:iCs/>
        </w:rPr>
        <w:t>confabulate</w:t>
      </w:r>
      <w:r>
        <w:rPr>
          <w:i/>
          <w:iCs/>
        </w:rPr>
        <w:t xml:space="preserve"> </w:t>
      </w:r>
      <w:r>
        <w:t>when telling stories.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066606">
        <w:rPr>
          <w:b/>
          <w:u w:val="single"/>
        </w:rPr>
        <w:t xml:space="preserve">verb </w:t>
      </w:r>
      <w:r w:rsidR="00066606">
        <w:rPr>
          <w:b/>
          <w:i/>
          <w:u w:val="single"/>
        </w:rPr>
        <w:t>confabulate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FF553F"/>
    <w:multiLevelType w:val="hybridMultilevel"/>
    <w:tmpl w:val="327076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606"/>
    <w:rsid w:val="00066606"/>
    <w:rsid w:val="001539C9"/>
    <w:rsid w:val="001F20BF"/>
    <w:rsid w:val="002C2733"/>
    <w:rsid w:val="00335A5C"/>
    <w:rsid w:val="00410E3E"/>
    <w:rsid w:val="005A5A20"/>
    <w:rsid w:val="006B45BA"/>
    <w:rsid w:val="00C32881"/>
    <w:rsid w:val="00CA4835"/>
    <w:rsid w:val="00E11225"/>
    <w:rsid w:val="00EC6ED9"/>
    <w:rsid w:val="00F24EDE"/>
    <w:rsid w:val="00FD0892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6AD5E3F3-D3C8-734F-AECA-ABE46AE41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66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473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7</TotalTime>
  <Pages>1</Pages>
  <Words>148</Words>
  <Characters>849</Characters>
  <Application>Microsoft Office Word</Application>
  <DocSecurity>0</DocSecurity>
  <Lines>7</Lines>
  <Paragraphs>1</Paragraphs>
  <ScaleCrop>false</ScaleCrop>
  <Company>Mark's Text Terminal</Company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2020-07-13T15:22:00Z</dcterms:created>
  <dcterms:modified xsi:type="dcterms:W3CDTF">2020-07-13T15:30:00Z</dcterms:modified>
</cp:coreProperties>
</file>