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3AA71380" w:rsidR="00D17C7E" w:rsidRDefault="00F61548">
      <w:r>
        <w:rPr>
          <w:b/>
        </w:rPr>
        <w:t>Word Root Worksheet:</w:t>
      </w:r>
      <w:r w:rsidR="004F6619">
        <w:rPr>
          <w:b/>
        </w:rPr>
        <w:t xml:space="preserve"> </w:t>
      </w:r>
      <w:proofErr w:type="spellStart"/>
      <w:r w:rsidR="004F6619" w:rsidRPr="004F6619">
        <w:rPr>
          <w:b/>
          <w:i/>
          <w:iCs/>
        </w:rPr>
        <w:t>Spor</w:t>
      </w:r>
      <w:proofErr w:type="spellEnd"/>
      <w:r w:rsidR="004F6619" w:rsidRPr="004F6619">
        <w:rPr>
          <w:b/>
          <w:i/>
          <w:iCs/>
        </w:rPr>
        <w:t xml:space="preserve">/o, </w:t>
      </w:r>
      <w:proofErr w:type="spellStart"/>
      <w:r w:rsidR="004F6619" w:rsidRPr="004F6619">
        <w:rPr>
          <w:b/>
          <w:i/>
          <w:iCs/>
        </w:rPr>
        <w:t>Spori</w:t>
      </w:r>
      <w:proofErr w:type="spellEnd"/>
      <w:r w:rsidR="004F6619">
        <w:rPr>
          <w:b/>
        </w:rPr>
        <w:t xml:space="preserve">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000000"/>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000000"/>
    <w:p w14:paraId="26C40B86" w14:textId="77777777" w:rsidR="00D17C7E" w:rsidRPr="001561C4" w:rsidRDefault="00F61548" w:rsidP="00D17C7E">
      <w:r w:rsidRPr="00A4727A">
        <w:rPr>
          <w:b/>
        </w:rPr>
        <w:t>Adapted from</w:t>
      </w:r>
      <w:r w:rsidR="00A4727A">
        <w:t>:</w:t>
      </w:r>
      <w:r>
        <w:t xml:space="preserve"> Crutchfield, Roger S. </w:t>
      </w:r>
      <w:r w:rsidRPr="004F6619">
        <w:rPr>
          <w:i/>
          <w:iCs/>
        </w:rPr>
        <w:t>English Vocabulary Quick Reference: A Comprehensive Dictionary Arranged by Word Roots</w:t>
      </w:r>
      <w:r>
        <w:t>. Leesburg, VA: Lexadyne Publishing, 2009.</w:t>
      </w:r>
    </w:p>
    <w:p w14:paraId="49FADF0F" w14:textId="77777777" w:rsidR="00D17C7E" w:rsidRPr="001561C4" w:rsidRDefault="00000000" w:rsidP="00D17C7E"/>
    <w:p w14:paraId="384C11F3" w14:textId="55BCEC45" w:rsidR="00D17C7E" w:rsidRPr="006E0D77" w:rsidRDefault="00F61548" w:rsidP="00D17C7E">
      <w:pPr>
        <w:numPr>
          <w:ilvl w:val="0"/>
          <w:numId w:val="1"/>
        </w:numPr>
      </w:pPr>
      <w:r w:rsidRPr="006E0D77">
        <w:t>Word Root</w:t>
      </w:r>
      <w:r w:rsidR="00B23822">
        <w:t>s</w:t>
      </w:r>
      <w:r w:rsidRPr="006E0D77">
        <w:t xml:space="preserve">: </w:t>
      </w:r>
      <w:r w:rsidR="00B23822">
        <w:rPr>
          <w:b/>
        </w:rPr>
        <w:t xml:space="preserve">spor/o, spori </w:t>
      </w:r>
      <w:r w:rsidR="00E1553A">
        <w:rPr>
          <w:b/>
        </w:rPr>
        <w:t>(Greek)</w:t>
      </w:r>
    </w:p>
    <w:p w14:paraId="59596667" w14:textId="77777777" w:rsidR="00D17C7E" w:rsidRPr="006E0D77" w:rsidRDefault="00000000" w:rsidP="00D17C7E">
      <w:pPr>
        <w:rPr>
          <w:b/>
        </w:rPr>
      </w:pPr>
    </w:p>
    <w:p w14:paraId="55BA5010" w14:textId="4921D1AE" w:rsidR="00D17C7E" w:rsidRPr="00B23822"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7C84FE80" w14:textId="77777777" w:rsidR="00B23822" w:rsidRDefault="00B23822" w:rsidP="00B23822">
      <w:pPr>
        <w:rPr>
          <w:b/>
        </w:rPr>
      </w:pPr>
    </w:p>
    <w:p w14:paraId="2B4B22DB" w14:textId="240D7A63" w:rsidR="00B23822" w:rsidRPr="00EF7AFA" w:rsidRDefault="00B23822" w:rsidP="00B23822">
      <w:pPr>
        <w:pStyle w:val="ListParagraph"/>
        <w:numPr>
          <w:ilvl w:val="1"/>
          <w:numId w:val="1"/>
        </w:numPr>
        <w:rPr>
          <w:bCs/>
        </w:rPr>
      </w:pPr>
      <w:r w:rsidRPr="00EF7AFA">
        <w:rPr>
          <w:bCs/>
        </w:rPr>
        <w:t>Megaspore (noun):</w:t>
      </w:r>
    </w:p>
    <w:p w14:paraId="341CFD29" w14:textId="77777777" w:rsidR="00B23822" w:rsidRPr="00EF7AFA" w:rsidRDefault="00B23822" w:rsidP="00B23822">
      <w:pPr>
        <w:rPr>
          <w:bCs/>
        </w:rPr>
      </w:pPr>
    </w:p>
    <w:p w14:paraId="1D1F0BCA" w14:textId="77777777" w:rsidR="00B23822" w:rsidRPr="00EF7AFA" w:rsidRDefault="00B23822" w:rsidP="00B23822">
      <w:pPr>
        <w:rPr>
          <w:bCs/>
        </w:rPr>
      </w:pPr>
    </w:p>
    <w:p w14:paraId="4B140412" w14:textId="77777777" w:rsidR="00B23822" w:rsidRPr="00EF7AFA" w:rsidRDefault="00B23822" w:rsidP="00B23822">
      <w:pPr>
        <w:rPr>
          <w:bCs/>
        </w:rPr>
      </w:pPr>
    </w:p>
    <w:p w14:paraId="59ED0F83" w14:textId="77777777" w:rsidR="00B23822" w:rsidRPr="00EF7AFA" w:rsidRDefault="00B23822" w:rsidP="00B23822">
      <w:pPr>
        <w:rPr>
          <w:bCs/>
        </w:rPr>
      </w:pPr>
    </w:p>
    <w:p w14:paraId="1BF1BDDD" w14:textId="7585754B" w:rsidR="00B23822" w:rsidRPr="00EF7AFA" w:rsidRDefault="00B23822" w:rsidP="00B23822">
      <w:pPr>
        <w:pStyle w:val="ListParagraph"/>
        <w:numPr>
          <w:ilvl w:val="1"/>
          <w:numId w:val="1"/>
        </w:numPr>
        <w:rPr>
          <w:bCs/>
        </w:rPr>
      </w:pPr>
      <w:r w:rsidRPr="00EF7AFA">
        <w:rPr>
          <w:bCs/>
        </w:rPr>
        <w:t>Spore (noun):</w:t>
      </w:r>
    </w:p>
    <w:p w14:paraId="2457D133" w14:textId="77777777" w:rsidR="00B23822" w:rsidRPr="00EF7AFA" w:rsidRDefault="00B23822" w:rsidP="00B23822">
      <w:pPr>
        <w:rPr>
          <w:bCs/>
        </w:rPr>
      </w:pPr>
    </w:p>
    <w:p w14:paraId="253C127B" w14:textId="77777777" w:rsidR="00B23822" w:rsidRPr="00EF7AFA" w:rsidRDefault="00B23822" w:rsidP="00B23822">
      <w:pPr>
        <w:rPr>
          <w:bCs/>
        </w:rPr>
      </w:pPr>
    </w:p>
    <w:p w14:paraId="0C9DD1ED" w14:textId="77777777" w:rsidR="00B23822" w:rsidRPr="00EF7AFA" w:rsidRDefault="00B23822" w:rsidP="00B23822">
      <w:pPr>
        <w:rPr>
          <w:bCs/>
        </w:rPr>
      </w:pPr>
    </w:p>
    <w:p w14:paraId="1D8B3163" w14:textId="77777777" w:rsidR="00B23822" w:rsidRPr="00EF7AFA" w:rsidRDefault="00B23822" w:rsidP="00B23822">
      <w:pPr>
        <w:rPr>
          <w:bCs/>
        </w:rPr>
      </w:pPr>
    </w:p>
    <w:p w14:paraId="1BF1BFCD" w14:textId="5B9A5D25" w:rsidR="00B23822" w:rsidRPr="00EF7AFA" w:rsidRDefault="00B23822" w:rsidP="00B23822">
      <w:pPr>
        <w:pStyle w:val="ListParagraph"/>
        <w:numPr>
          <w:ilvl w:val="1"/>
          <w:numId w:val="1"/>
        </w:numPr>
        <w:rPr>
          <w:bCs/>
        </w:rPr>
      </w:pPr>
      <w:r w:rsidRPr="00EF7AFA">
        <w:rPr>
          <w:bCs/>
        </w:rPr>
        <w:t>Sporocyst (noun):</w:t>
      </w:r>
    </w:p>
    <w:p w14:paraId="4BF42BCF" w14:textId="77777777" w:rsidR="00B23822" w:rsidRPr="00EF7AFA" w:rsidRDefault="00B23822" w:rsidP="00B23822">
      <w:pPr>
        <w:rPr>
          <w:bCs/>
        </w:rPr>
      </w:pPr>
    </w:p>
    <w:p w14:paraId="7847B211" w14:textId="77777777" w:rsidR="00B23822" w:rsidRPr="00EF7AFA" w:rsidRDefault="00B23822" w:rsidP="00B23822">
      <w:pPr>
        <w:rPr>
          <w:bCs/>
        </w:rPr>
      </w:pPr>
    </w:p>
    <w:p w14:paraId="7187370D" w14:textId="77777777" w:rsidR="00B23822" w:rsidRPr="00EF7AFA" w:rsidRDefault="00B23822" w:rsidP="00B23822">
      <w:pPr>
        <w:rPr>
          <w:bCs/>
        </w:rPr>
      </w:pPr>
    </w:p>
    <w:p w14:paraId="6B57D7BE" w14:textId="77777777" w:rsidR="00B23822" w:rsidRPr="00EF7AFA" w:rsidRDefault="00B23822" w:rsidP="00B23822">
      <w:pPr>
        <w:rPr>
          <w:bCs/>
        </w:rPr>
      </w:pPr>
    </w:p>
    <w:p w14:paraId="13CA8699" w14:textId="752996F8" w:rsidR="00B23822" w:rsidRPr="00EF7AFA" w:rsidRDefault="00B23822" w:rsidP="00B23822">
      <w:pPr>
        <w:pStyle w:val="ListParagraph"/>
        <w:numPr>
          <w:ilvl w:val="1"/>
          <w:numId w:val="1"/>
        </w:numPr>
        <w:rPr>
          <w:bCs/>
        </w:rPr>
      </w:pPr>
      <w:r w:rsidRPr="00EF7AFA">
        <w:rPr>
          <w:bCs/>
        </w:rPr>
        <w:t>Sporophyll (noun):</w:t>
      </w:r>
    </w:p>
    <w:p w14:paraId="57919D0E" w14:textId="77777777" w:rsidR="00B23822" w:rsidRPr="00EF7AFA" w:rsidRDefault="00B23822" w:rsidP="00B23822">
      <w:pPr>
        <w:rPr>
          <w:bCs/>
        </w:rPr>
      </w:pPr>
    </w:p>
    <w:p w14:paraId="3B83E368" w14:textId="77777777" w:rsidR="00B23822" w:rsidRPr="00EF7AFA" w:rsidRDefault="00B23822" w:rsidP="00B23822">
      <w:pPr>
        <w:rPr>
          <w:bCs/>
        </w:rPr>
      </w:pPr>
    </w:p>
    <w:p w14:paraId="4DB7DD54" w14:textId="77777777" w:rsidR="00B23822" w:rsidRPr="00EF7AFA" w:rsidRDefault="00B23822" w:rsidP="00B23822">
      <w:pPr>
        <w:rPr>
          <w:bCs/>
        </w:rPr>
      </w:pPr>
    </w:p>
    <w:p w14:paraId="21B2C379" w14:textId="77777777" w:rsidR="00B23822" w:rsidRPr="00EF7AFA" w:rsidRDefault="00B23822" w:rsidP="00B23822">
      <w:pPr>
        <w:rPr>
          <w:bCs/>
        </w:rPr>
      </w:pPr>
    </w:p>
    <w:p w14:paraId="2BF1C544" w14:textId="66B93DC0" w:rsidR="00B23822" w:rsidRPr="00EF7AFA" w:rsidRDefault="00B23822" w:rsidP="00B23822">
      <w:pPr>
        <w:pStyle w:val="ListParagraph"/>
        <w:numPr>
          <w:ilvl w:val="1"/>
          <w:numId w:val="1"/>
        </w:numPr>
        <w:rPr>
          <w:bCs/>
        </w:rPr>
      </w:pPr>
      <w:r w:rsidRPr="00EF7AFA">
        <w:rPr>
          <w:bCs/>
        </w:rPr>
        <w:t>Sporozoan (noun/adjective):</w:t>
      </w:r>
    </w:p>
    <w:p w14:paraId="6B82D1E1" w14:textId="77777777" w:rsidR="00B23822" w:rsidRPr="00EF7AFA" w:rsidRDefault="00B23822" w:rsidP="00B23822">
      <w:pPr>
        <w:rPr>
          <w:bCs/>
        </w:rPr>
      </w:pPr>
    </w:p>
    <w:p w14:paraId="245510E2" w14:textId="77777777" w:rsidR="00B23822" w:rsidRPr="00EF7AFA" w:rsidRDefault="00B23822" w:rsidP="00B23822">
      <w:pPr>
        <w:rPr>
          <w:bCs/>
        </w:rPr>
      </w:pPr>
    </w:p>
    <w:p w14:paraId="6E758311" w14:textId="77777777" w:rsidR="00B23822" w:rsidRPr="00EF7AFA" w:rsidRDefault="00B23822" w:rsidP="00B23822">
      <w:pPr>
        <w:rPr>
          <w:bCs/>
        </w:rPr>
      </w:pPr>
    </w:p>
    <w:p w14:paraId="2D3222A1" w14:textId="77777777" w:rsidR="00B23822" w:rsidRPr="00EF7AFA" w:rsidRDefault="00B23822" w:rsidP="00B23822">
      <w:pPr>
        <w:rPr>
          <w:bCs/>
        </w:rPr>
      </w:pPr>
    </w:p>
    <w:p w14:paraId="77071B8F" w14:textId="6609FC5B" w:rsidR="00B23822" w:rsidRPr="00EF7AFA" w:rsidRDefault="00B23822" w:rsidP="00B23822">
      <w:pPr>
        <w:pStyle w:val="ListParagraph"/>
        <w:numPr>
          <w:ilvl w:val="1"/>
          <w:numId w:val="1"/>
        </w:numPr>
        <w:rPr>
          <w:bCs/>
        </w:rPr>
      </w:pPr>
      <w:r w:rsidRPr="00EF7AFA">
        <w:rPr>
          <w:bCs/>
        </w:rPr>
        <w:t>Sporulation (noun):</w:t>
      </w:r>
    </w:p>
    <w:p w14:paraId="28231E67" w14:textId="77777777" w:rsidR="00B23822" w:rsidRPr="00EF7AFA" w:rsidRDefault="00B23822" w:rsidP="00B23822">
      <w:pPr>
        <w:rPr>
          <w:bCs/>
        </w:rPr>
      </w:pPr>
    </w:p>
    <w:p w14:paraId="60819CED" w14:textId="77777777" w:rsidR="00B23822" w:rsidRPr="00EF7AFA" w:rsidRDefault="00B23822" w:rsidP="00B23822">
      <w:pPr>
        <w:rPr>
          <w:bCs/>
        </w:rPr>
      </w:pPr>
    </w:p>
    <w:p w14:paraId="676E0F68" w14:textId="77777777" w:rsidR="00B23822" w:rsidRPr="00EF7AFA" w:rsidRDefault="00B23822" w:rsidP="00B23822">
      <w:pPr>
        <w:rPr>
          <w:bCs/>
        </w:rPr>
      </w:pPr>
    </w:p>
    <w:p w14:paraId="0451E46C" w14:textId="77777777" w:rsidR="00B23822" w:rsidRPr="00EF7AFA" w:rsidRDefault="00B23822" w:rsidP="00B23822">
      <w:pPr>
        <w:rPr>
          <w:bCs/>
        </w:rPr>
      </w:pPr>
    </w:p>
    <w:p w14:paraId="51F2ADFF" w14:textId="71076592" w:rsidR="00B23822" w:rsidRPr="00EF7AFA" w:rsidRDefault="00B23822" w:rsidP="00B23822">
      <w:pPr>
        <w:pStyle w:val="ListParagraph"/>
        <w:numPr>
          <w:ilvl w:val="1"/>
          <w:numId w:val="1"/>
        </w:numPr>
        <w:rPr>
          <w:bCs/>
        </w:rPr>
      </w:pPr>
      <w:r w:rsidRPr="00EF7AFA">
        <w:rPr>
          <w:bCs/>
        </w:rPr>
        <w:t>Teliospore (noun):</w:t>
      </w:r>
    </w:p>
    <w:p w14:paraId="43D07C5D" w14:textId="77777777" w:rsidR="00B23822" w:rsidRPr="00EF7AFA" w:rsidRDefault="00B23822" w:rsidP="00B23822">
      <w:pPr>
        <w:rPr>
          <w:bCs/>
        </w:rPr>
      </w:pPr>
    </w:p>
    <w:p w14:paraId="08F4C61C" w14:textId="77777777" w:rsidR="00B23822" w:rsidRPr="00EF7AFA" w:rsidRDefault="00B23822" w:rsidP="00B23822">
      <w:pPr>
        <w:rPr>
          <w:bCs/>
        </w:rPr>
      </w:pPr>
    </w:p>
    <w:p w14:paraId="3160D11A" w14:textId="77777777" w:rsidR="00B23822" w:rsidRPr="00EF7AFA" w:rsidRDefault="00B23822" w:rsidP="00B23822">
      <w:pPr>
        <w:rPr>
          <w:bCs/>
        </w:rPr>
      </w:pPr>
    </w:p>
    <w:p w14:paraId="34A9CC17" w14:textId="3C1A66F3" w:rsidR="00B23822" w:rsidRPr="00EF7AFA" w:rsidRDefault="00B23822" w:rsidP="00B23822">
      <w:pPr>
        <w:pStyle w:val="ListParagraph"/>
        <w:numPr>
          <w:ilvl w:val="1"/>
          <w:numId w:val="1"/>
        </w:numPr>
        <w:rPr>
          <w:bCs/>
        </w:rPr>
      </w:pPr>
      <w:r w:rsidRPr="00EF7AFA">
        <w:rPr>
          <w:bCs/>
        </w:rPr>
        <w:lastRenderedPageBreak/>
        <w:t>Zoospore (noun):</w:t>
      </w:r>
    </w:p>
    <w:p w14:paraId="189C37EE" w14:textId="77777777" w:rsidR="00B23822" w:rsidRPr="00EF7AFA" w:rsidRDefault="00B23822" w:rsidP="00B23822">
      <w:pPr>
        <w:rPr>
          <w:bCs/>
        </w:rPr>
      </w:pPr>
    </w:p>
    <w:p w14:paraId="4F811491" w14:textId="77777777" w:rsidR="00B23822" w:rsidRPr="00B23822" w:rsidRDefault="00B23822" w:rsidP="00B23822">
      <w:pPr>
        <w:rPr>
          <w:b/>
        </w:rPr>
      </w:pPr>
    </w:p>
    <w:p w14:paraId="679E5D10" w14:textId="77777777" w:rsidR="00D17C7E" w:rsidRPr="006E0D77" w:rsidRDefault="00000000" w:rsidP="00D17C7E">
      <w:pPr>
        <w:rPr>
          <w:b/>
        </w:rPr>
      </w:pPr>
    </w:p>
    <w:p w14:paraId="41651431" w14:textId="77777777" w:rsidR="00D17C7E" w:rsidRPr="006E0D77" w:rsidRDefault="00000000" w:rsidP="00D17C7E">
      <w:pPr>
        <w:rPr>
          <w:b/>
        </w:rPr>
      </w:pPr>
    </w:p>
    <w:p w14:paraId="5DC46C6C" w14:textId="77777777" w:rsidR="00D17C7E" w:rsidRPr="006E0D77" w:rsidRDefault="00000000" w:rsidP="00D17C7E">
      <w:pPr>
        <w:ind w:left="360"/>
        <w:rPr>
          <w:b/>
        </w:rPr>
      </w:pPr>
    </w:p>
    <w:p w14:paraId="53805628" w14:textId="1EF154B3"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B23822">
        <w:t>s</w:t>
      </w:r>
      <w:r>
        <w:t xml:space="preserve"> </w:t>
      </w:r>
      <w:r w:rsidR="00B23822">
        <w:rPr>
          <w:b/>
        </w:rPr>
        <w:t xml:space="preserve">spor/o </w:t>
      </w:r>
      <w:r w:rsidR="00B23822">
        <w:t>and</w:t>
      </w:r>
      <w:r w:rsidR="00B23822">
        <w:rPr>
          <w:b/>
        </w:rPr>
        <w:t xml:space="preserve"> spori</w:t>
      </w:r>
      <w:r w:rsidRPr="00DA1D10">
        <w:rPr>
          <w:b/>
        </w:rPr>
        <w:t xml:space="preserve"> </w:t>
      </w:r>
      <w:r w:rsidR="00B23822">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000000" w:rsidP="00D17C7E"/>
    <w:p w14:paraId="341FAA85" w14:textId="77777777" w:rsidR="00D17C7E" w:rsidRPr="001561C4" w:rsidRDefault="00000000" w:rsidP="00D17C7E"/>
    <w:p w14:paraId="3DDD8ECD" w14:textId="77777777" w:rsidR="00D17C7E" w:rsidRPr="001561C4" w:rsidRDefault="00000000" w:rsidP="00D17C7E"/>
    <w:p w14:paraId="77BC2A2F" w14:textId="77777777" w:rsidR="00D17C7E" w:rsidRPr="001561C4" w:rsidRDefault="00000000" w:rsidP="00D17C7E"/>
    <w:p w14:paraId="08AB3381" w14:textId="77777777" w:rsidR="00D17C7E" w:rsidRPr="001561C4" w:rsidRDefault="00000000" w:rsidP="00D17C7E"/>
    <w:p w14:paraId="2AE39B08" w14:textId="77777777" w:rsidR="00D17C7E" w:rsidRPr="001561C4" w:rsidRDefault="00000000" w:rsidP="00D17C7E"/>
    <w:p w14:paraId="78BF3A19" w14:textId="77777777" w:rsidR="00D17C7E" w:rsidRPr="001561C4" w:rsidRDefault="00000000" w:rsidP="00D17C7E"/>
    <w:p w14:paraId="5B24DA20" w14:textId="77777777" w:rsidR="00D17C7E" w:rsidRPr="001561C4" w:rsidRDefault="00000000" w:rsidP="00D17C7E"/>
    <w:p w14:paraId="2FD0E002" w14:textId="77777777" w:rsidR="00D17C7E" w:rsidRPr="001561C4" w:rsidRDefault="00000000" w:rsidP="00D17C7E"/>
    <w:p w14:paraId="7B2E7328" w14:textId="77777777" w:rsidR="00D17C7E" w:rsidRPr="001561C4" w:rsidRDefault="00000000" w:rsidP="00D17C7E"/>
    <w:p w14:paraId="4004BBD8" w14:textId="77777777" w:rsidR="00D17C7E" w:rsidRPr="001561C4" w:rsidRDefault="00000000" w:rsidP="00D17C7E"/>
    <w:p w14:paraId="10A7201E" w14:textId="77777777" w:rsidR="00D17C7E" w:rsidRPr="001561C4" w:rsidRDefault="00000000" w:rsidP="00D17C7E"/>
    <w:p w14:paraId="7687DFC9" w14:textId="77777777" w:rsidR="00D17C7E" w:rsidRPr="001561C4" w:rsidRDefault="00000000" w:rsidP="00D17C7E"/>
    <w:p w14:paraId="55A10766" w14:textId="77777777" w:rsidR="00D17C7E" w:rsidRPr="001561C4" w:rsidRDefault="00000000" w:rsidP="00D17C7E"/>
    <w:p w14:paraId="1DA5A4C1" w14:textId="77777777" w:rsidR="00D17C7E" w:rsidRPr="001561C4" w:rsidRDefault="00000000" w:rsidP="00D17C7E"/>
    <w:p w14:paraId="76AE4BA3" w14:textId="77777777" w:rsidR="00D17C7E" w:rsidRPr="001561C4" w:rsidRDefault="00000000" w:rsidP="00D17C7E"/>
    <w:p w14:paraId="1798B004" w14:textId="77777777" w:rsidR="00D17C7E" w:rsidRPr="001561C4" w:rsidRDefault="00000000" w:rsidP="00D17C7E"/>
    <w:p w14:paraId="57A55069" w14:textId="77777777" w:rsidR="00D17C7E" w:rsidRPr="001561C4" w:rsidRDefault="00000000" w:rsidP="00D17C7E"/>
    <w:p w14:paraId="7C0AA681" w14:textId="77777777" w:rsidR="00D17C7E" w:rsidRPr="001561C4" w:rsidRDefault="00000000" w:rsidP="00D17C7E"/>
    <w:p w14:paraId="3FA2A550" w14:textId="77777777" w:rsidR="00D17C7E" w:rsidRPr="001561C4" w:rsidRDefault="00000000" w:rsidP="00D17C7E"/>
    <w:p w14:paraId="5DACD10B" w14:textId="77777777" w:rsidR="00D17C7E" w:rsidRPr="001561C4" w:rsidRDefault="00000000" w:rsidP="00D17C7E"/>
    <w:p w14:paraId="49DC6AD0" w14:textId="77777777" w:rsidR="00D17C7E" w:rsidRPr="001561C4" w:rsidRDefault="00000000" w:rsidP="00D17C7E"/>
    <w:p w14:paraId="27FA82E8" w14:textId="77777777" w:rsidR="00D17C7E" w:rsidRPr="001561C4" w:rsidRDefault="00000000" w:rsidP="00D17C7E"/>
    <w:p w14:paraId="507CD3D9" w14:textId="77777777" w:rsidR="00D17C7E" w:rsidRPr="001561C4" w:rsidRDefault="00000000" w:rsidP="00D17C7E"/>
    <w:p w14:paraId="5FD8164E" w14:textId="77777777" w:rsidR="00D17C7E" w:rsidRPr="001561C4" w:rsidRDefault="00000000" w:rsidP="00D17C7E"/>
    <w:p w14:paraId="7FDC8C71" w14:textId="77777777" w:rsidR="00D17C7E" w:rsidRPr="001561C4" w:rsidRDefault="00000000" w:rsidP="00D17C7E"/>
    <w:p w14:paraId="4B04D0A6" w14:textId="77777777" w:rsidR="00D17C7E" w:rsidRDefault="00000000"/>
    <w:p w14:paraId="12C5450D" w14:textId="77777777" w:rsidR="00D17C7E" w:rsidRDefault="00000000"/>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A83898"/>
    <w:multiLevelType w:val="hybridMultilevel"/>
    <w:tmpl w:val="4E94D84E"/>
    <w:lvl w:ilvl="0" w:tplc="7B5AD2F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354311880">
    <w:abstractNumId w:val="1"/>
  </w:num>
  <w:num w:numId="2" w16cid:durableId="2140761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491290"/>
    <w:rsid w:val="004F6619"/>
    <w:rsid w:val="00567A1B"/>
    <w:rsid w:val="009012E5"/>
    <w:rsid w:val="00904FAB"/>
    <w:rsid w:val="00955468"/>
    <w:rsid w:val="00A4727A"/>
    <w:rsid w:val="00A706DF"/>
    <w:rsid w:val="00B23822"/>
    <w:rsid w:val="00BA387A"/>
    <w:rsid w:val="00C73829"/>
    <w:rsid w:val="00C77A1A"/>
    <w:rsid w:val="00DA1D10"/>
    <w:rsid w:val="00E1553A"/>
    <w:rsid w:val="00EF7AF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225</Words>
  <Characters>1287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2016-06-22T15:24:00Z</dcterms:created>
  <dcterms:modified xsi:type="dcterms:W3CDTF">2022-07-03T13:48:00Z</dcterms:modified>
</cp:coreProperties>
</file>