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5233B694" w:rsidR="00D17C7E" w:rsidRDefault="00F61548">
      <w:r>
        <w:rPr>
          <w:b/>
        </w:rPr>
        <w:t>Word Root Worksheet:</w:t>
      </w:r>
      <w:r w:rsidR="00437832">
        <w:rPr>
          <w:b/>
        </w:rPr>
        <w:t xml:space="preserve"> </w:t>
      </w:r>
      <w:r w:rsidR="00437832">
        <w:rPr>
          <w:b/>
          <w:i/>
          <w:iCs/>
        </w:rPr>
        <w:t xml:space="preserve">Tetra- </w:t>
      </w:r>
      <w:r w:rsidR="00437832">
        <w:rPr>
          <w:b/>
        </w:rPr>
        <w:t>(Greek).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000000"/>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000000"/>
    <w:p w14:paraId="26C40B86" w14:textId="77777777" w:rsidR="00D17C7E" w:rsidRPr="001561C4" w:rsidRDefault="00F61548" w:rsidP="00D17C7E">
      <w:r w:rsidRPr="00A4727A">
        <w:rPr>
          <w:b/>
        </w:rPr>
        <w:t>Adapted from</w:t>
      </w:r>
      <w:r w:rsidR="00A4727A">
        <w:t>:</w:t>
      </w:r>
      <w:r>
        <w:t xml:space="preserve"> Crutchfield, Roger S. </w:t>
      </w:r>
      <w:r w:rsidRPr="00437832">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49FADF0F" w14:textId="77777777" w:rsidR="00D17C7E" w:rsidRPr="001561C4" w:rsidRDefault="00000000" w:rsidP="00D17C7E"/>
    <w:p w14:paraId="384C11F3" w14:textId="789AF53A" w:rsidR="00D17C7E" w:rsidRPr="006E0D77" w:rsidRDefault="00F61548" w:rsidP="00D17C7E">
      <w:pPr>
        <w:numPr>
          <w:ilvl w:val="0"/>
          <w:numId w:val="1"/>
        </w:numPr>
      </w:pPr>
      <w:r w:rsidRPr="006E0D77">
        <w:t xml:space="preserve">Word Root: </w:t>
      </w:r>
      <w:r w:rsidR="002C0AAC">
        <w:rPr>
          <w:b/>
        </w:rPr>
        <w:t xml:space="preserve">tetra- </w:t>
      </w:r>
      <w:r w:rsidR="00E1553A">
        <w:rPr>
          <w:b/>
        </w:rPr>
        <w:t>(Greek)</w:t>
      </w:r>
    </w:p>
    <w:p w14:paraId="59596667" w14:textId="77777777" w:rsidR="00D17C7E" w:rsidRPr="006E0D77" w:rsidRDefault="00000000" w:rsidP="00D17C7E">
      <w:pPr>
        <w:rPr>
          <w:b/>
        </w:rPr>
      </w:pPr>
    </w:p>
    <w:p w14:paraId="55BA5010" w14:textId="4921D1AE" w:rsidR="00D17C7E" w:rsidRPr="002C0AAC"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272E970B" w14:textId="77777777" w:rsidR="002C0AAC" w:rsidRDefault="002C0AAC" w:rsidP="002C0AAC">
      <w:pPr>
        <w:rPr>
          <w:b/>
        </w:rPr>
      </w:pPr>
    </w:p>
    <w:p w14:paraId="06AC9DCE" w14:textId="5FDFF4AB" w:rsidR="002C0AAC" w:rsidRPr="00437832" w:rsidRDefault="002C0AAC" w:rsidP="002C0AAC">
      <w:pPr>
        <w:pStyle w:val="ListParagraph"/>
        <w:numPr>
          <w:ilvl w:val="1"/>
          <w:numId w:val="1"/>
        </w:numPr>
        <w:rPr>
          <w:bCs/>
        </w:rPr>
      </w:pPr>
      <w:r w:rsidRPr="00437832">
        <w:rPr>
          <w:bCs/>
        </w:rPr>
        <w:t>Tetrachord (noun):</w:t>
      </w:r>
    </w:p>
    <w:p w14:paraId="2DBA1DD0" w14:textId="77777777" w:rsidR="002C0AAC" w:rsidRPr="00437832" w:rsidRDefault="002C0AAC" w:rsidP="002C0AAC">
      <w:pPr>
        <w:rPr>
          <w:bCs/>
        </w:rPr>
      </w:pPr>
    </w:p>
    <w:p w14:paraId="5A8928BD" w14:textId="77777777" w:rsidR="002C0AAC" w:rsidRPr="00437832" w:rsidRDefault="002C0AAC" w:rsidP="002C0AAC">
      <w:pPr>
        <w:rPr>
          <w:bCs/>
        </w:rPr>
      </w:pPr>
    </w:p>
    <w:p w14:paraId="5AECD325" w14:textId="77777777" w:rsidR="002C0AAC" w:rsidRPr="00437832" w:rsidRDefault="002C0AAC" w:rsidP="002C0AAC">
      <w:pPr>
        <w:rPr>
          <w:bCs/>
        </w:rPr>
      </w:pPr>
    </w:p>
    <w:p w14:paraId="4A6D0F47" w14:textId="77777777" w:rsidR="002C0AAC" w:rsidRPr="00437832" w:rsidRDefault="002C0AAC" w:rsidP="002C0AAC">
      <w:pPr>
        <w:rPr>
          <w:bCs/>
        </w:rPr>
      </w:pPr>
    </w:p>
    <w:p w14:paraId="7BE373D7" w14:textId="7F2B411D" w:rsidR="002C0AAC" w:rsidRPr="00437832" w:rsidRDefault="002C0AAC" w:rsidP="002C0AAC">
      <w:pPr>
        <w:pStyle w:val="ListParagraph"/>
        <w:numPr>
          <w:ilvl w:val="1"/>
          <w:numId w:val="1"/>
        </w:numPr>
        <w:rPr>
          <w:bCs/>
        </w:rPr>
      </w:pPr>
      <w:r w:rsidRPr="00437832">
        <w:rPr>
          <w:bCs/>
        </w:rPr>
        <w:t>Tetragon (noun):</w:t>
      </w:r>
    </w:p>
    <w:p w14:paraId="396DF43D" w14:textId="77777777" w:rsidR="002C0AAC" w:rsidRPr="00437832" w:rsidRDefault="002C0AAC" w:rsidP="002C0AAC">
      <w:pPr>
        <w:rPr>
          <w:bCs/>
        </w:rPr>
      </w:pPr>
    </w:p>
    <w:p w14:paraId="1131D786" w14:textId="77777777" w:rsidR="002C0AAC" w:rsidRPr="00437832" w:rsidRDefault="002C0AAC" w:rsidP="002C0AAC">
      <w:pPr>
        <w:rPr>
          <w:bCs/>
        </w:rPr>
      </w:pPr>
    </w:p>
    <w:p w14:paraId="4025E69A" w14:textId="77777777" w:rsidR="002C0AAC" w:rsidRPr="00437832" w:rsidRDefault="002C0AAC" w:rsidP="002C0AAC">
      <w:pPr>
        <w:rPr>
          <w:bCs/>
        </w:rPr>
      </w:pPr>
    </w:p>
    <w:p w14:paraId="090C8142" w14:textId="77777777" w:rsidR="002C0AAC" w:rsidRPr="00437832" w:rsidRDefault="002C0AAC" w:rsidP="002C0AAC">
      <w:pPr>
        <w:rPr>
          <w:bCs/>
        </w:rPr>
      </w:pPr>
    </w:p>
    <w:p w14:paraId="143CE509" w14:textId="278E8D54" w:rsidR="002C0AAC" w:rsidRPr="00437832" w:rsidRDefault="002C0AAC" w:rsidP="002C0AAC">
      <w:pPr>
        <w:pStyle w:val="ListParagraph"/>
        <w:numPr>
          <w:ilvl w:val="1"/>
          <w:numId w:val="1"/>
        </w:numPr>
        <w:rPr>
          <w:bCs/>
        </w:rPr>
      </w:pPr>
      <w:r w:rsidRPr="00437832">
        <w:rPr>
          <w:bCs/>
        </w:rPr>
        <w:t>Tetrahedron (noun):</w:t>
      </w:r>
    </w:p>
    <w:p w14:paraId="22D0A6BC" w14:textId="77777777" w:rsidR="002C0AAC" w:rsidRPr="00437832" w:rsidRDefault="002C0AAC" w:rsidP="002C0AAC">
      <w:pPr>
        <w:rPr>
          <w:bCs/>
        </w:rPr>
      </w:pPr>
    </w:p>
    <w:p w14:paraId="483E3CCD" w14:textId="77777777" w:rsidR="002C0AAC" w:rsidRPr="00437832" w:rsidRDefault="002C0AAC" w:rsidP="002C0AAC">
      <w:pPr>
        <w:rPr>
          <w:bCs/>
        </w:rPr>
      </w:pPr>
    </w:p>
    <w:p w14:paraId="16AF6270" w14:textId="77777777" w:rsidR="002C0AAC" w:rsidRPr="00437832" w:rsidRDefault="002C0AAC" w:rsidP="002C0AAC">
      <w:pPr>
        <w:rPr>
          <w:bCs/>
        </w:rPr>
      </w:pPr>
    </w:p>
    <w:p w14:paraId="61600D9F" w14:textId="77777777" w:rsidR="002C0AAC" w:rsidRPr="00437832" w:rsidRDefault="002C0AAC" w:rsidP="002C0AAC">
      <w:pPr>
        <w:rPr>
          <w:bCs/>
        </w:rPr>
      </w:pPr>
    </w:p>
    <w:p w14:paraId="621054B5" w14:textId="1300C34F" w:rsidR="002C0AAC" w:rsidRPr="00437832" w:rsidRDefault="002C0AAC" w:rsidP="002C0AAC">
      <w:pPr>
        <w:pStyle w:val="ListParagraph"/>
        <w:numPr>
          <w:ilvl w:val="1"/>
          <w:numId w:val="1"/>
        </w:numPr>
        <w:rPr>
          <w:bCs/>
        </w:rPr>
      </w:pPr>
      <w:r w:rsidRPr="00437832">
        <w:rPr>
          <w:bCs/>
        </w:rPr>
        <w:t>Tetralogy (noun):</w:t>
      </w:r>
    </w:p>
    <w:p w14:paraId="1F516513" w14:textId="77777777" w:rsidR="002C0AAC" w:rsidRPr="00437832" w:rsidRDefault="002C0AAC" w:rsidP="002C0AAC">
      <w:pPr>
        <w:rPr>
          <w:bCs/>
        </w:rPr>
      </w:pPr>
    </w:p>
    <w:p w14:paraId="32521DAC" w14:textId="77777777" w:rsidR="002C0AAC" w:rsidRPr="00437832" w:rsidRDefault="002C0AAC" w:rsidP="002C0AAC">
      <w:pPr>
        <w:rPr>
          <w:bCs/>
        </w:rPr>
      </w:pPr>
    </w:p>
    <w:p w14:paraId="1349291A" w14:textId="77777777" w:rsidR="002C0AAC" w:rsidRPr="00437832" w:rsidRDefault="002C0AAC" w:rsidP="002C0AAC">
      <w:pPr>
        <w:rPr>
          <w:bCs/>
        </w:rPr>
      </w:pPr>
    </w:p>
    <w:p w14:paraId="78BA8736" w14:textId="77777777" w:rsidR="002C0AAC" w:rsidRPr="00437832" w:rsidRDefault="002C0AAC" w:rsidP="002C0AAC">
      <w:pPr>
        <w:rPr>
          <w:bCs/>
        </w:rPr>
      </w:pPr>
    </w:p>
    <w:p w14:paraId="7A9DCE50" w14:textId="3104E14B" w:rsidR="002C0AAC" w:rsidRPr="00437832" w:rsidRDefault="002C0AAC" w:rsidP="002C0AAC">
      <w:pPr>
        <w:pStyle w:val="ListParagraph"/>
        <w:numPr>
          <w:ilvl w:val="1"/>
          <w:numId w:val="1"/>
        </w:numPr>
        <w:rPr>
          <w:bCs/>
        </w:rPr>
      </w:pPr>
      <w:r w:rsidRPr="00437832">
        <w:rPr>
          <w:bCs/>
        </w:rPr>
        <w:t>Tetrapod (noun):</w:t>
      </w:r>
    </w:p>
    <w:p w14:paraId="2343D62F" w14:textId="77777777" w:rsidR="002C0AAC" w:rsidRPr="00437832" w:rsidRDefault="002C0AAC" w:rsidP="002C0AAC">
      <w:pPr>
        <w:rPr>
          <w:bCs/>
        </w:rPr>
      </w:pPr>
    </w:p>
    <w:p w14:paraId="7A4B1E6C" w14:textId="77777777" w:rsidR="002C0AAC" w:rsidRPr="00437832" w:rsidRDefault="002C0AAC" w:rsidP="002C0AAC">
      <w:pPr>
        <w:rPr>
          <w:bCs/>
        </w:rPr>
      </w:pPr>
    </w:p>
    <w:p w14:paraId="2EDB1B82" w14:textId="77777777" w:rsidR="002C0AAC" w:rsidRPr="00437832" w:rsidRDefault="002C0AAC" w:rsidP="002C0AAC">
      <w:pPr>
        <w:rPr>
          <w:bCs/>
        </w:rPr>
      </w:pPr>
    </w:p>
    <w:p w14:paraId="26BB10E3" w14:textId="77777777" w:rsidR="002C0AAC" w:rsidRPr="00437832" w:rsidRDefault="002C0AAC" w:rsidP="002C0AAC">
      <w:pPr>
        <w:rPr>
          <w:bCs/>
        </w:rPr>
      </w:pPr>
    </w:p>
    <w:p w14:paraId="4867F1C3" w14:textId="05B5041A" w:rsidR="002C0AAC" w:rsidRPr="00437832" w:rsidRDefault="002C0AAC" w:rsidP="002C0AAC">
      <w:pPr>
        <w:pStyle w:val="ListParagraph"/>
        <w:numPr>
          <w:ilvl w:val="1"/>
          <w:numId w:val="1"/>
        </w:numPr>
        <w:rPr>
          <w:bCs/>
        </w:rPr>
      </w:pPr>
      <w:r w:rsidRPr="00437832">
        <w:rPr>
          <w:bCs/>
        </w:rPr>
        <w:t>Tetrarch (noun):</w:t>
      </w:r>
    </w:p>
    <w:p w14:paraId="0C6B18FD" w14:textId="77777777" w:rsidR="002C0AAC" w:rsidRPr="00437832" w:rsidRDefault="002C0AAC" w:rsidP="002C0AAC">
      <w:pPr>
        <w:rPr>
          <w:bCs/>
        </w:rPr>
      </w:pPr>
    </w:p>
    <w:p w14:paraId="0B6FE42A" w14:textId="77777777" w:rsidR="002C0AAC" w:rsidRPr="00437832" w:rsidRDefault="002C0AAC" w:rsidP="002C0AAC">
      <w:pPr>
        <w:rPr>
          <w:bCs/>
        </w:rPr>
      </w:pPr>
    </w:p>
    <w:p w14:paraId="5E90D162" w14:textId="77777777" w:rsidR="002C0AAC" w:rsidRPr="00437832" w:rsidRDefault="002C0AAC" w:rsidP="002C0AAC">
      <w:pPr>
        <w:rPr>
          <w:bCs/>
        </w:rPr>
      </w:pPr>
    </w:p>
    <w:p w14:paraId="266F5C74" w14:textId="77777777" w:rsidR="002C0AAC" w:rsidRPr="00437832" w:rsidRDefault="002C0AAC" w:rsidP="002C0AAC">
      <w:pPr>
        <w:rPr>
          <w:bCs/>
        </w:rPr>
      </w:pPr>
    </w:p>
    <w:p w14:paraId="206E7119" w14:textId="77777777" w:rsidR="002C0AAC" w:rsidRPr="00437832" w:rsidRDefault="002C0AAC" w:rsidP="002C0AAC">
      <w:pPr>
        <w:pStyle w:val="ListParagraph"/>
        <w:numPr>
          <w:ilvl w:val="1"/>
          <w:numId w:val="1"/>
        </w:numPr>
        <w:rPr>
          <w:bCs/>
        </w:rPr>
      </w:pPr>
      <w:r w:rsidRPr="00437832">
        <w:rPr>
          <w:bCs/>
        </w:rPr>
        <w:t>Tetravalent (adjective):</w:t>
      </w:r>
    </w:p>
    <w:p w14:paraId="31C67021" w14:textId="77777777" w:rsidR="002C0AAC" w:rsidRPr="00437832" w:rsidRDefault="002C0AAC" w:rsidP="002C0AAC">
      <w:pPr>
        <w:rPr>
          <w:bCs/>
        </w:rPr>
      </w:pPr>
    </w:p>
    <w:p w14:paraId="1FB53D03" w14:textId="77777777" w:rsidR="002C0AAC" w:rsidRPr="00437832" w:rsidRDefault="002C0AAC" w:rsidP="002C0AAC">
      <w:pPr>
        <w:rPr>
          <w:bCs/>
        </w:rPr>
      </w:pPr>
    </w:p>
    <w:p w14:paraId="06F26C58" w14:textId="77777777" w:rsidR="002C0AAC" w:rsidRPr="00437832" w:rsidRDefault="002C0AAC" w:rsidP="002C0AAC">
      <w:pPr>
        <w:rPr>
          <w:bCs/>
        </w:rPr>
      </w:pPr>
    </w:p>
    <w:p w14:paraId="5FA98736" w14:textId="4AA0E8BC" w:rsidR="002C0AAC" w:rsidRPr="002C0AAC" w:rsidRDefault="002C0AAC" w:rsidP="002C0AAC">
      <w:pPr>
        <w:pStyle w:val="ListParagraph"/>
        <w:numPr>
          <w:ilvl w:val="1"/>
          <w:numId w:val="1"/>
        </w:numPr>
        <w:rPr>
          <w:b/>
        </w:rPr>
      </w:pPr>
      <w:r w:rsidRPr="00437832">
        <w:rPr>
          <w:bCs/>
        </w:rPr>
        <w:lastRenderedPageBreak/>
        <w:t xml:space="preserve"> Tetroxide (noun</w:t>
      </w:r>
      <w:r>
        <w:t>):</w:t>
      </w:r>
    </w:p>
    <w:p w14:paraId="679E5D10" w14:textId="77777777" w:rsidR="00D17C7E" w:rsidRPr="006E0D77" w:rsidRDefault="00000000" w:rsidP="00D17C7E">
      <w:pPr>
        <w:rPr>
          <w:b/>
        </w:rPr>
      </w:pPr>
    </w:p>
    <w:p w14:paraId="41651431" w14:textId="77777777" w:rsidR="00D17C7E" w:rsidRPr="006E0D77" w:rsidRDefault="00000000" w:rsidP="00D17C7E">
      <w:pPr>
        <w:rPr>
          <w:b/>
        </w:rPr>
      </w:pPr>
    </w:p>
    <w:p w14:paraId="5DC46C6C" w14:textId="77777777" w:rsidR="00D17C7E" w:rsidRPr="006E0D77" w:rsidRDefault="00000000" w:rsidP="00D17C7E">
      <w:pPr>
        <w:ind w:left="360"/>
        <w:rPr>
          <w:b/>
        </w:rPr>
      </w:pPr>
    </w:p>
    <w:p w14:paraId="53805628" w14:textId="0DCCD8FA" w:rsidR="00DA1D10" w:rsidRPr="00F96B15" w:rsidRDefault="00DA1D10" w:rsidP="00DA1D10">
      <w:pPr>
        <w:pStyle w:val="ListParagraph"/>
        <w:numPr>
          <w:ilvl w:val="0"/>
          <w:numId w:val="1"/>
        </w:numPr>
      </w:pPr>
      <w:r>
        <w:t xml:space="preserve">The </w:t>
      </w:r>
      <w:r w:rsidR="00E1553A">
        <w:t>Greek</w:t>
      </w:r>
      <w:r w:rsidR="00F76502">
        <w:t xml:space="preserve"> </w:t>
      </w:r>
      <w:r>
        <w:t xml:space="preserve">word root </w:t>
      </w:r>
      <w:r w:rsidR="002C0AAC">
        <w:rPr>
          <w:b/>
        </w:rPr>
        <w:t>tetra-</w:t>
      </w:r>
      <w:r w:rsidRPr="00DA1D10">
        <w:rPr>
          <w:b/>
        </w:rPr>
        <w:t xml:space="preserve"> </w:t>
      </w:r>
      <w:r w:rsidRPr="00F96B15">
        <w:t>means:</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000000" w:rsidP="00D17C7E"/>
    <w:p w14:paraId="341FAA85" w14:textId="77777777" w:rsidR="00D17C7E" w:rsidRPr="001561C4" w:rsidRDefault="00000000" w:rsidP="00D17C7E"/>
    <w:p w14:paraId="3DDD8ECD" w14:textId="77777777" w:rsidR="00D17C7E" w:rsidRPr="001561C4" w:rsidRDefault="00000000" w:rsidP="00D17C7E"/>
    <w:p w14:paraId="77BC2A2F" w14:textId="77777777" w:rsidR="00D17C7E" w:rsidRPr="001561C4" w:rsidRDefault="00000000" w:rsidP="00D17C7E"/>
    <w:p w14:paraId="08AB3381" w14:textId="77777777" w:rsidR="00D17C7E" w:rsidRPr="001561C4" w:rsidRDefault="00000000" w:rsidP="00D17C7E"/>
    <w:p w14:paraId="2AE39B08" w14:textId="77777777" w:rsidR="00D17C7E" w:rsidRPr="001561C4" w:rsidRDefault="00000000" w:rsidP="00D17C7E"/>
    <w:p w14:paraId="78BF3A19" w14:textId="77777777" w:rsidR="00D17C7E" w:rsidRPr="001561C4" w:rsidRDefault="00000000" w:rsidP="00D17C7E"/>
    <w:p w14:paraId="5B24DA20" w14:textId="77777777" w:rsidR="00D17C7E" w:rsidRPr="001561C4" w:rsidRDefault="00000000" w:rsidP="00D17C7E"/>
    <w:p w14:paraId="2FD0E002" w14:textId="77777777" w:rsidR="00D17C7E" w:rsidRPr="001561C4" w:rsidRDefault="00000000" w:rsidP="00D17C7E"/>
    <w:p w14:paraId="7B2E7328" w14:textId="77777777" w:rsidR="00D17C7E" w:rsidRPr="001561C4" w:rsidRDefault="00000000" w:rsidP="00D17C7E"/>
    <w:p w14:paraId="4004BBD8" w14:textId="77777777" w:rsidR="00D17C7E" w:rsidRPr="001561C4" w:rsidRDefault="00000000" w:rsidP="00D17C7E"/>
    <w:p w14:paraId="10A7201E" w14:textId="77777777" w:rsidR="00D17C7E" w:rsidRPr="001561C4" w:rsidRDefault="00000000" w:rsidP="00D17C7E"/>
    <w:p w14:paraId="7687DFC9" w14:textId="77777777" w:rsidR="00D17C7E" w:rsidRPr="001561C4" w:rsidRDefault="00000000" w:rsidP="00D17C7E"/>
    <w:p w14:paraId="55A10766" w14:textId="77777777" w:rsidR="00D17C7E" w:rsidRPr="001561C4" w:rsidRDefault="00000000" w:rsidP="00D17C7E"/>
    <w:p w14:paraId="1DA5A4C1" w14:textId="77777777" w:rsidR="00D17C7E" w:rsidRPr="001561C4" w:rsidRDefault="00000000" w:rsidP="00D17C7E"/>
    <w:p w14:paraId="76AE4BA3" w14:textId="77777777" w:rsidR="00D17C7E" w:rsidRPr="001561C4" w:rsidRDefault="00000000" w:rsidP="00D17C7E"/>
    <w:p w14:paraId="1798B004" w14:textId="77777777" w:rsidR="00D17C7E" w:rsidRPr="001561C4" w:rsidRDefault="00000000" w:rsidP="00D17C7E"/>
    <w:p w14:paraId="57A55069" w14:textId="77777777" w:rsidR="00D17C7E" w:rsidRPr="001561C4" w:rsidRDefault="00000000" w:rsidP="00D17C7E"/>
    <w:p w14:paraId="7C0AA681" w14:textId="77777777" w:rsidR="00D17C7E" w:rsidRPr="001561C4" w:rsidRDefault="00000000" w:rsidP="00D17C7E"/>
    <w:p w14:paraId="3FA2A550" w14:textId="77777777" w:rsidR="00D17C7E" w:rsidRPr="001561C4" w:rsidRDefault="00000000" w:rsidP="00D17C7E"/>
    <w:p w14:paraId="5DACD10B" w14:textId="77777777" w:rsidR="00D17C7E" w:rsidRPr="001561C4" w:rsidRDefault="00000000" w:rsidP="00D17C7E"/>
    <w:p w14:paraId="49DC6AD0" w14:textId="77777777" w:rsidR="00D17C7E" w:rsidRPr="001561C4" w:rsidRDefault="00000000" w:rsidP="00D17C7E"/>
    <w:p w14:paraId="27FA82E8" w14:textId="77777777" w:rsidR="00D17C7E" w:rsidRPr="001561C4" w:rsidRDefault="00000000" w:rsidP="00D17C7E"/>
    <w:p w14:paraId="507CD3D9" w14:textId="77777777" w:rsidR="00D17C7E" w:rsidRPr="001561C4" w:rsidRDefault="00000000" w:rsidP="00D17C7E"/>
    <w:p w14:paraId="5FD8164E" w14:textId="77777777" w:rsidR="00D17C7E" w:rsidRPr="001561C4" w:rsidRDefault="00000000" w:rsidP="00D17C7E"/>
    <w:p w14:paraId="7FDC8C71" w14:textId="77777777" w:rsidR="00D17C7E" w:rsidRPr="001561C4" w:rsidRDefault="00000000" w:rsidP="00D17C7E"/>
    <w:p w14:paraId="4B04D0A6" w14:textId="77777777" w:rsidR="00D17C7E" w:rsidRDefault="00000000"/>
    <w:p w14:paraId="12C5450D" w14:textId="77777777" w:rsidR="00D17C7E" w:rsidRDefault="00000000"/>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748117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F6304"/>
    <w:rsid w:val="00254511"/>
    <w:rsid w:val="002C0AAC"/>
    <w:rsid w:val="00437832"/>
    <w:rsid w:val="00491290"/>
    <w:rsid w:val="00567A1B"/>
    <w:rsid w:val="009012E5"/>
    <w:rsid w:val="00904FAB"/>
    <w:rsid w:val="00955468"/>
    <w:rsid w:val="00A4727A"/>
    <w:rsid w:val="00BA387A"/>
    <w:rsid w:val="00C73829"/>
    <w:rsid w:val="00C77A1A"/>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7</TotalTime>
  <Pages>2</Pages>
  <Words>221</Words>
  <Characters>1263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2016-06-22T15:24:00Z</dcterms:created>
  <dcterms:modified xsi:type="dcterms:W3CDTF">2022-07-06T14:18:00Z</dcterms:modified>
</cp:coreProperties>
</file>