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26AAE86" w:rsidR="003F69EF" w:rsidRDefault="00417132" w:rsidP="00F24EDE">
      <w:r>
        <w:rPr>
          <w:b/>
          <w:i/>
        </w:rPr>
        <w:t xml:space="preserve">Common </w:t>
      </w:r>
      <w:r w:rsidR="001B5006">
        <w:rPr>
          <w:b/>
          <w:i/>
        </w:rPr>
        <w:t xml:space="preserve">Errors </w:t>
      </w:r>
      <w:r>
        <w:rPr>
          <w:b/>
          <w:i/>
        </w:rPr>
        <w:t>in English Usage</w:t>
      </w:r>
      <w:r w:rsidR="005A5A20">
        <w:rPr>
          <w:b/>
        </w:rPr>
        <w:t xml:space="preserve"> Worksheet:</w:t>
      </w:r>
      <w:r w:rsidR="00F24EDE">
        <w:rPr>
          <w:b/>
        </w:rPr>
        <w:t xml:space="preserve"> </w:t>
      </w:r>
      <w:r w:rsidR="00570563">
        <w:rPr>
          <w:b/>
          <w:i/>
        </w:rPr>
        <w:t xml:space="preserve">Imply </w:t>
      </w:r>
      <w:r w:rsidR="00570563">
        <w:rPr>
          <w:b/>
          <w:iCs/>
        </w:rPr>
        <w:t xml:space="preserve">and </w:t>
      </w:r>
      <w:r w:rsidR="00570563">
        <w:rPr>
          <w:b/>
          <w:i/>
        </w:rPr>
        <w:t>Infer</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708B2E56"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570563">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570563">
        <w:rPr>
          <w:i/>
          <w:iCs/>
        </w:rPr>
        <w:t xml:space="preserve">imply </w:t>
      </w:r>
      <w:r w:rsidR="00570563">
        <w:t xml:space="preserve">and </w:t>
      </w:r>
      <w:r w:rsidR="00570563">
        <w:rPr>
          <w:i/>
          <w:iCs/>
        </w:rPr>
        <w:t>infer</w:t>
      </w:r>
      <w:r w:rsidR="005B17D1">
        <w:t>.</w:t>
      </w:r>
    </w:p>
    <w:p w14:paraId="267D8764" w14:textId="38BFBB67" w:rsidR="00570563" w:rsidRDefault="00570563" w:rsidP="005C2E7F"/>
    <w:p w14:paraId="492D9DBE" w14:textId="77777777" w:rsidR="00570563" w:rsidRDefault="00570563" w:rsidP="00570563">
      <w:r>
        <w:rPr>
          <w:b/>
        </w:rPr>
        <w:t xml:space="preserve">imply/infer: </w:t>
      </w:r>
      <w:r>
        <w:t xml:space="preserve">These two words, which originally had quite distinct meanings, have become so blended together that most people no longer distinguish between them. If you want to avoid irritating the rest of us, use “imply” when something is being suggested without being explicitly stated and “infer” when someone is trying to arrive at a conclusion based on evidence. “Imply” is more assertive, active: I </w:t>
      </w:r>
      <w:r>
        <w:rPr>
          <w:i/>
        </w:rPr>
        <w:t xml:space="preserve">imply </w:t>
      </w:r>
      <w:r>
        <w:t xml:space="preserve">that you need to revise your paper; and based on my hints, you </w:t>
      </w:r>
      <w:r>
        <w:rPr>
          <w:i/>
        </w:rPr>
        <w:t>infer</w:t>
      </w:r>
      <w:r>
        <w:t xml:space="preserve"> that I didn’t think highly of your first draft.</w:t>
      </w:r>
    </w:p>
    <w:p w14:paraId="236D4DC1" w14:textId="77777777" w:rsidR="00317C9F" w:rsidRPr="00570563" w:rsidRDefault="00317C9F" w:rsidP="00570563">
      <w:pPr>
        <w:rPr>
          <w:bCs/>
          <w:iCs/>
        </w:rPr>
      </w:pPr>
    </w:p>
    <w:p w14:paraId="334C996A" w14:textId="5E2471AB"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7299679" w14:textId="517E6245" w:rsidR="00C47635" w:rsidRDefault="00C47635" w:rsidP="00317C9F"/>
    <w:p w14:paraId="788CC163" w14:textId="4ECCD56A" w:rsidR="00C47635" w:rsidRDefault="00F6184C" w:rsidP="00317C9F">
      <w:r>
        <w:t xml:space="preserve">These two verbs are very frequently confused, probably because when someone </w:t>
      </w:r>
      <w:r w:rsidRPr="00F6184C">
        <w:rPr>
          <w:i/>
          <w:iCs/>
        </w:rPr>
        <w:t>implies</w:t>
      </w:r>
      <w:r>
        <w:t xml:space="preserve"> something to you, you must in turn </w:t>
      </w:r>
      <w:r w:rsidRPr="00F6184C">
        <w:rPr>
          <w:i/>
          <w:iCs/>
        </w:rPr>
        <w:t>infer</w:t>
      </w:r>
      <w:r>
        <w:t xml:space="preserve"> their meaning because they are not giving you the full range of information you need to understand their statement. </w:t>
      </w:r>
      <w:r w:rsidR="00C47635">
        <w:t xml:space="preserve">Using your understanding of these two </w:t>
      </w:r>
      <w:r>
        <w:t>verbs</w:t>
      </w:r>
      <w:r w:rsidR="00C47635">
        <w:t xml:space="preserve"> and the sense of the sentences, insert either </w:t>
      </w:r>
      <w:r>
        <w:rPr>
          <w:i/>
          <w:iCs/>
        </w:rPr>
        <w:t>imply</w:t>
      </w:r>
      <w:r w:rsidR="00C47635">
        <w:t xml:space="preserve"> or </w:t>
      </w:r>
      <w:r>
        <w:rPr>
          <w:i/>
          <w:iCs/>
        </w:rPr>
        <w:t>infer</w:t>
      </w:r>
      <w:r w:rsidR="00C47635">
        <w:t xml:space="preserve"> in the cloze blank.</w:t>
      </w:r>
    </w:p>
    <w:p w14:paraId="01D96958" w14:textId="0CAAFB69" w:rsidR="00216558" w:rsidRDefault="00216558" w:rsidP="00317C9F"/>
    <w:p w14:paraId="167BA598" w14:textId="535E4C63" w:rsidR="00216558" w:rsidRPr="00C47635" w:rsidRDefault="00216558" w:rsidP="00216558">
      <w:pPr>
        <w:pStyle w:val="ListParagraph"/>
        <w:numPr>
          <w:ilvl w:val="0"/>
          <w:numId w:val="1"/>
        </w:numPr>
        <w:rPr>
          <w:b/>
          <w:bCs/>
        </w:rPr>
      </w:pPr>
      <w:r>
        <w:t>*** didn’t mean to ___________ that Mr. Feltskog was stupid, only bald.</w:t>
      </w:r>
    </w:p>
    <w:p w14:paraId="63A54D9A" w14:textId="77777777" w:rsidR="00C47635" w:rsidRPr="00216558" w:rsidRDefault="00C47635" w:rsidP="00C47635">
      <w:pPr>
        <w:pStyle w:val="ListParagraph"/>
        <w:rPr>
          <w:b/>
          <w:bCs/>
        </w:rPr>
      </w:pPr>
    </w:p>
    <w:p w14:paraId="10F43DEC" w14:textId="579EEC67" w:rsidR="00216558" w:rsidRPr="00C47635" w:rsidRDefault="00216558" w:rsidP="00216558">
      <w:pPr>
        <w:pStyle w:val="ListParagraph"/>
        <w:numPr>
          <w:ilvl w:val="0"/>
          <w:numId w:val="1"/>
        </w:numPr>
        <w:rPr>
          <w:b/>
          <w:bCs/>
        </w:rPr>
      </w:pPr>
      <w:r>
        <w:t>*** ___________ from the pitter-patter sound on *** roof that it was raining outside.</w:t>
      </w:r>
    </w:p>
    <w:p w14:paraId="06E014FF" w14:textId="77777777" w:rsidR="00C47635" w:rsidRPr="00C47635" w:rsidRDefault="00C47635" w:rsidP="00C47635">
      <w:pPr>
        <w:rPr>
          <w:b/>
          <w:bCs/>
        </w:rPr>
      </w:pPr>
    </w:p>
    <w:p w14:paraId="2C10E9A7" w14:textId="706B3957" w:rsidR="00216558" w:rsidRPr="00C47635" w:rsidRDefault="00216558" w:rsidP="00216558">
      <w:pPr>
        <w:pStyle w:val="ListParagraph"/>
        <w:numPr>
          <w:ilvl w:val="0"/>
          <w:numId w:val="1"/>
        </w:numPr>
        <w:rPr>
          <w:b/>
          <w:bCs/>
        </w:rPr>
      </w:pPr>
      <w:r>
        <w:t xml:space="preserve">When ***’s mom told *** to stop at the store and </w:t>
      </w:r>
      <w:proofErr w:type="gramStart"/>
      <w:r>
        <w:t>pick up</w:t>
      </w:r>
      <w:proofErr w:type="gramEnd"/>
      <w:r>
        <w:t xml:space="preserve"> flour, yeast, tomato sauce, mozzarella cheese, and pepperoni. *** ___________ that she would fix pizza for dinner.</w:t>
      </w:r>
    </w:p>
    <w:p w14:paraId="5C83C28E" w14:textId="77777777" w:rsidR="00C47635" w:rsidRPr="00C47635" w:rsidRDefault="00C47635" w:rsidP="00C47635">
      <w:pPr>
        <w:rPr>
          <w:b/>
          <w:bCs/>
        </w:rPr>
      </w:pPr>
    </w:p>
    <w:p w14:paraId="5382DB96" w14:textId="07651A3E" w:rsidR="00216558" w:rsidRPr="00C47635" w:rsidRDefault="00216558" w:rsidP="00216558">
      <w:pPr>
        <w:pStyle w:val="ListParagraph"/>
        <w:numPr>
          <w:ilvl w:val="0"/>
          <w:numId w:val="1"/>
        </w:numPr>
        <w:rPr>
          <w:b/>
          <w:bCs/>
        </w:rPr>
      </w:pPr>
      <w:r>
        <w:t>*** ___________ from the small in the kitchen that *** mom was fixing bacon.</w:t>
      </w:r>
    </w:p>
    <w:p w14:paraId="4CAC7EE9" w14:textId="77777777" w:rsidR="00C47635" w:rsidRPr="00C47635" w:rsidRDefault="00C47635" w:rsidP="00C47635">
      <w:pPr>
        <w:rPr>
          <w:b/>
          <w:bCs/>
        </w:rPr>
      </w:pPr>
    </w:p>
    <w:p w14:paraId="547C3C01" w14:textId="7F795854" w:rsidR="00216558" w:rsidRPr="00C47635" w:rsidRDefault="00216558" w:rsidP="00216558">
      <w:pPr>
        <w:pStyle w:val="ListParagraph"/>
        <w:numPr>
          <w:ilvl w:val="0"/>
          <w:numId w:val="1"/>
        </w:numPr>
        <w:rPr>
          <w:b/>
          <w:bCs/>
        </w:rPr>
      </w:pPr>
      <w:r>
        <w:t>*** thought that *** meant to ___________, when *** criticized ***’s pizza crust, that *** is a terrible cook.</w:t>
      </w:r>
    </w:p>
    <w:p w14:paraId="6D3E8AD2" w14:textId="77777777" w:rsidR="00C47635" w:rsidRPr="00C47635" w:rsidRDefault="00C47635" w:rsidP="00C47635">
      <w:pPr>
        <w:rPr>
          <w:b/>
          <w:bCs/>
        </w:rPr>
      </w:pPr>
    </w:p>
    <w:p w14:paraId="43BEE69E" w14:textId="4B614E78" w:rsidR="00216558" w:rsidRPr="00C47635" w:rsidRDefault="00216558" w:rsidP="00216558">
      <w:pPr>
        <w:pStyle w:val="ListParagraph"/>
        <w:numPr>
          <w:ilvl w:val="0"/>
          <w:numId w:val="1"/>
        </w:numPr>
        <w:rPr>
          <w:b/>
          <w:bCs/>
        </w:rPr>
      </w:pPr>
      <w:r>
        <w:t xml:space="preserve">*** knew the </w:t>
      </w:r>
      <w:proofErr w:type="gramStart"/>
      <w:r>
        <w:t>sales clerk</w:t>
      </w:r>
      <w:proofErr w:type="gramEnd"/>
      <w:r>
        <w:t xml:space="preserve"> at the jewelry store meant to ___________ that *** couldn’t afford a diamond ring when *** said only that it cost “a lot.”</w:t>
      </w:r>
    </w:p>
    <w:p w14:paraId="6F0C20F1" w14:textId="77777777" w:rsidR="00C47635" w:rsidRPr="00C47635" w:rsidRDefault="00C47635" w:rsidP="00C47635">
      <w:pPr>
        <w:rPr>
          <w:b/>
          <w:bCs/>
        </w:rPr>
      </w:pPr>
    </w:p>
    <w:p w14:paraId="4B7661EB" w14:textId="7D6073DF" w:rsidR="00216558" w:rsidRPr="00C47635" w:rsidRDefault="00216558" w:rsidP="00216558">
      <w:pPr>
        <w:pStyle w:val="ListParagraph"/>
        <w:numPr>
          <w:ilvl w:val="0"/>
          <w:numId w:val="1"/>
        </w:numPr>
        <w:rPr>
          <w:b/>
          <w:bCs/>
        </w:rPr>
      </w:pPr>
      <w:r>
        <w:t>*** ___________ there was a fire in town when *** saw three fire trucks, their sirens blazing, speeding down Main Street.</w:t>
      </w:r>
    </w:p>
    <w:p w14:paraId="784A3DFA" w14:textId="77777777" w:rsidR="00C47635" w:rsidRPr="00C47635" w:rsidRDefault="00C47635" w:rsidP="00C47635">
      <w:pPr>
        <w:rPr>
          <w:b/>
          <w:bCs/>
        </w:rPr>
      </w:pPr>
    </w:p>
    <w:p w14:paraId="1351DAA2" w14:textId="5BCB4A46" w:rsidR="00216558" w:rsidRPr="00C47635" w:rsidRDefault="00216558" w:rsidP="00216558">
      <w:pPr>
        <w:pStyle w:val="ListParagraph"/>
        <w:numPr>
          <w:ilvl w:val="0"/>
          <w:numId w:val="1"/>
        </w:numPr>
        <w:rPr>
          <w:b/>
          <w:bCs/>
        </w:rPr>
      </w:pPr>
      <w:r>
        <w:t>***’s cat ___________ its dinner was on the way when *** heard the electric can opener.</w:t>
      </w:r>
    </w:p>
    <w:p w14:paraId="20ED5704" w14:textId="77777777" w:rsidR="00C47635" w:rsidRPr="00C47635" w:rsidRDefault="00C47635" w:rsidP="00C47635">
      <w:pPr>
        <w:rPr>
          <w:b/>
          <w:bCs/>
        </w:rPr>
      </w:pPr>
    </w:p>
    <w:p w14:paraId="5CEF8573" w14:textId="02D117DB" w:rsidR="00216558" w:rsidRPr="00C47635" w:rsidRDefault="00216558" w:rsidP="00216558">
      <w:pPr>
        <w:pStyle w:val="ListParagraph"/>
        <w:numPr>
          <w:ilvl w:val="0"/>
          <w:numId w:val="1"/>
        </w:numPr>
        <w:rPr>
          <w:b/>
          <w:bCs/>
        </w:rPr>
      </w:pPr>
      <w:r>
        <w:t>*** ___________ from the locked door that the bathroom was in use.</w:t>
      </w:r>
    </w:p>
    <w:p w14:paraId="2A8CD0C0" w14:textId="77777777" w:rsidR="00C47635" w:rsidRPr="00C47635" w:rsidRDefault="00C47635" w:rsidP="00C47635">
      <w:pPr>
        <w:rPr>
          <w:b/>
          <w:bCs/>
        </w:rPr>
      </w:pPr>
    </w:p>
    <w:p w14:paraId="30317091" w14:textId="5957957B" w:rsidR="00216558" w:rsidRPr="00216558" w:rsidRDefault="00216558" w:rsidP="00216558">
      <w:pPr>
        <w:pStyle w:val="ListParagraph"/>
        <w:numPr>
          <w:ilvl w:val="0"/>
          <w:numId w:val="1"/>
        </w:numPr>
        <w:rPr>
          <w:b/>
          <w:bCs/>
        </w:rPr>
      </w:pPr>
      <w:r>
        <w:t>When the police officer told *** that *** was driving fifteen-miles-per-hour over the speed limit, *** knew that he had ___________ that *** would receive a speeding ticket.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FB6377"/>
    <w:multiLevelType w:val="hybridMultilevel"/>
    <w:tmpl w:val="ED0ED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B5006"/>
    <w:rsid w:val="00216558"/>
    <w:rsid w:val="002A144B"/>
    <w:rsid w:val="00317C9F"/>
    <w:rsid w:val="003F69EF"/>
    <w:rsid w:val="00410E3E"/>
    <w:rsid w:val="00417132"/>
    <w:rsid w:val="0043076C"/>
    <w:rsid w:val="00480A51"/>
    <w:rsid w:val="00570563"/>
    <w:rsid w:val="005A5A20"/>
    <w:rsid w:val="005B17D1"/>
    <w:rsid w:val="005C2E7F"/>
    <w:rsid w:val="006B45BA"/>
    <w:rsid w:val="006D1D72"/>
    <w:rsid w:val="00A40944"/>
    <w:rsid w:val="00C47635"/>
    <w:rsid w:val="00F24EDE"/>
    <w:rsid w:val="00F41B08"/>
    <w:rsid w:val="00F6184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65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17</TotalTime>
  <Pages>1</Pages>
  <Words>421</Words>
  <Characters>2402</Characters>
  <Application>Microsoft Office Word</Application>
  <DocSecurity>0</DocSecurity>
  <Lines>20</Lines>
  <Paragraphs>5</Paragraphs>
  <ScaleCrop>false</ScaleCrop>
  <Company>Mark's Text Terminal</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2020-12-14T15:40:00Z</dcterms:modified>
</cp:coreProperties>
</file>