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D4F51">
        <w:rPr>
          <w:b/>
        </w:rPr>
        <w:t xml:space="preserve"> </w:t>
      </w:r>
      <w:r w:rsidR="00FD4F51">
        <w:rPr>
          <w:b/>
          <w:i/>
          <w:iCs/>
        </w:rPr>
        <w:t>Deracinate</w:t>
      </w:r>
      <w:r w:rsidR="00F24EDE">
        <w:rPr>
          <w:b/>
        </w:rPr>
        <w:t xml:space="preserve"> (</w:t>
      </w:r>
      <w:r w:rsidR="00FD4F51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1606A0" w:rsidRDefault="001606A0" w:rsidP="00F24EDE"/>
    <w:p w:rsidR="001606A0" w:rsidRPr="001606A0" w:rsidRDefault="001606A0" w:rsidP="001606A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One of the most courageous and difficult things immigrants do is to </w:t>
      </w:r>
      <w:r w:rsidRPr="001606A0">
        <w:rPr>
          <w:i/>
          <w:iCs/>
        </w:rPr>
        <w:t>deracinate</w:t>
      </w:r>
      <w:r>
        <w:t xml:space="preserve"> themselves from their families and nations of birth.</w:t>
      </w:r>
    </w:p>
    <w:p w:rsidR="001606A0" w:rsidRPr="001606A0" w:rsidRDefault="001606A0" w:rsidP="001606A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Many immigrant families, so as not to </w:t>
      </w:r>
      <w:r w:rsidRPr="001606A0">
        <w:rPr>
          <w:i/>
          <w:iCs/>
        </w:rPr>
        <w:t>deracinate</w:t>
      </w:r>
      <w:r>
        <w:rPr>
          <w:i/>
          <w:iCs/>
        </w:rPr>
        <w:t xml:space="preserve"> </w:t>
      </w:r>
      <w:r>
        <w:t>themselves, maintain aspects of their native cultures like food and dress.</w:t>
      </w:r>
    </w:p>
    <w:p w:rsidR="001606A0" w:rsidRPr="001606A0" w:rsidRDefault="001606A0" w:rsidP="001606A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proofErr w:type="gramStart"/>
      <w:r w:rsidRPr="001606A0">
        <w:rPr>
          <w:i/>
          <w:iCs/>
        </w:rPr>
        <w:t>deracinate</w:t>
      </w:r>
      <w:r>
        <w:rPr>
          <w:i/>
          <w:iCs/>
        </w:rPr>
        <w:t xml:space="preserve">d </w:t>
      </w:r>
      <w:r>
        <w:t xml:space="preserve"> *</w:t>
      </w:r>
      <w:proofErr w:type="gramEnd"/>
      <w:r>
        <w:t>** family and moved to a farm in the Vermont countryside.</w:t>
      </w:r>
    </w:p>
    <w:p w:rsidR="001606A0" w:rsidRPr="001606A0" w:rsidRDefault="001606A0" w:rsidP="001606A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Part of the immigrant’s experience in their new home is to </w:t>
      </w:r>
      <w:r w:rsidRPr="001606A0">
        <w:rPr>
          <w:i/>
          <w:iCs/>
        </w:rPr>
        <w:t>deracinate</w:t>
      </w:r>
      <w:r>
        <w:t xml:space="preserve"> themselves from their home countries.</w:t>
      </w:r>
    </w:p>
    <w:p w:rsidR="001606A0" w:rsidRPr="001606A0" w:rsidRDefault="001606A0" w:rsidP="001606A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on converts from one religion to another, one culturally </w:t>
      </w:r>
      <w:r w:rsidRPr="001606A0">
        <w:rPr>
          <w:i/>
          <w:iCs/>
        </w:rPr>
        <w:t>deracinate</w:t>
      </w:r>
      <w:r>
        <w:rPr>
          <w:i/>
          <w:iCs/>
        </w:rPr>
        <w:t xml:space="preserve">s </w:t>
      </w:r>
      <w:r>
        <w:t>oneself.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FD4F51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FD4F51">
        <w:rPr>
          <w:b/>
          <w:i/>
          <w:u w:val="single"/>
        </w:rPr>
        <w:t>deracinate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326161"/>
    <w:multiLevelType w:val="hybridMultilevel"/>
    <w:tmpl w:val="E16EFE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F51"/>
    <w:rsid w:val="001539C9"/>
    <w:rsid w:val="001606A0"/>
    <w:rsid w:val="001F20BF"/>
    <w:rsid w:val="002C2733"/>
    <w:rsid w:val="00335A5C"/>
    <w:rsid w:val="00410E3E"/>
    <w:rsid w:val="005A5A20"/>
    <w:rsid w:val="006B45BA"/>
    <w:rsid w:val="00C32881"/>
    <w:rsid w:val="00CA4835"/>
    <w:rsid w:val="00E11225"/>
    <w:rsid w:val="00EC6ED9"/>
    <w:rsid w:val="00F24EDE"/>
    <w:rsid w:val="00FD4F5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E9E068B8-DDE7-9F4D-99F2-F7370B8C5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06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149</Words>
  <Characters>853</Characters>
  <Application>Microsoft Office Word</Application>
  <DocSecurity>0</DocSecurity>
  <Lines>7</Lines>
  <Paragraphs>1</Paragraphs>
  <ScaleCrop>false</ScaleCrop>
  <Company>Mark's Text Terminal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2020-07-06T21:37:00Z</dcterms:created>
  <dcterms:modified xsi:type="dcterms:W3CDTF">2020-07-06T22:18:00Z</dcterms:modified>
</cp:coreProperties>
</file>