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F1BEAD8" w:rsidR="003F69EF" w:rsidRDefault="00417132" w:rsidP="00F24EDE">
      <w:r>
        <w:rPr>
          <w:b/>
          <w:i/>
        </w:rPr>
        <w:t xml:space="preserve">Common </w:t>
      </w:r>
      <w:r w:rsidR="004B072E">
        <w:rPr>
          <w:b/>
          <w:i/>
        </w:rPr>
        <w:t xml:space="preserve">Errors </w:t>
      </w:r>
      <w:r>
        <w:rPr>
          <w:b/>
          <w:i/>
        </w:rPr>
        <w:t>in English Usage</w:t>
      </w:r>
      <w:r w:rsidR="005A5A20">
        <w:rPr>
          <w:b/>
        </w:rPr>
        <w:t xml:space="preserve"> Worksheet:</w:t>
      </w:r>
      <w:r w:rsidR="00F24EDE">
        <w:rPr>
          <w:b/>
        </w:rPr>
        <w:t xml:space="preserve"> </w:t>
      </w:r>
      <w:r w:rsidR="004E6D2F">
        <w:rPr>
          <w:b/>
          <w:i/>
        </w:rPr>
        <w:t xml:space="preserve">In spite of </w:t>
      </w:r>
      <w:r w:rsidR="004E6D2F">
        <w:rPr>
          <w:b/>
          <w:iCs/>
        </w:rPr>
        <w:t xml:space="preserve">and </w:t>
      </w:r>
      <w:r w:rsidR="004E6D2F">
        <w:rPr>
          <w:b/>
          <w:i/>
        </w:rPr>
        <w:t>despite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2A599E03"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4E6D2F">
        <w:t>this phrase and w</w:t>
      </w:r>
      <w:r w:rsidR="002A144B">
        <w:t>ord</w:t>
      </w:r>
      <w:r w:rsidR="00F24EDE">
        <w:t xml:space="preserve">. This is a whole class activity, so you will be asked to read these sentences aloud. We will work together as a class to determine </w:t>
      </w:r>
      <w:r w:rsidR="0043076C">
        <w:t xml:space="preserve">usage rules for </w:t>
      </w:r>
      <w:r w:rsidR="004E6D2F">
        <w:rPr>
          <w:i/>
          <w:iCs/>
        </w:rPr>
        <w:t xml:space="preserve">in spite of </w:t>
      </w:r>
      <w:r w:rsidR="004E6D2F">
        <w:t xml:space="preserve">and </w:t>
      </w:r>
      <w:r w:rsidR="004E6D2F">
        <w:rPr>
          <w:i/>
          <w:iCs/>
        </w:rPr>
        <w:t>despite</w:t>
      </w:r>
      <w:r w:rsidR="005B17D1">
        <w:t>.</w:t>
      </w:r>
    </w:p>
    <w:p w14:paraId="4B0F96FB" w14:textId="301FF65F" w:rsidR="004E6D2F" w:rsidRDefault="004E6D2F" w:rsidP="005C2E7F"/>
    <w:p w14:paraId="653ECE9D" w14:textId="77777777" w:rsidR="004E6D2F" w:rsidRDefault="004E6D2F" w:rsidP="004E6D2F">
      <w:r>
        <w:rPr>
          <w:b/>
        </w:rPr>
        <w:t xml:space="preserve">in spite of/despite: </w:t>
      </w:r>
      <w:r>
        <w:t>Although “in spite of” is perfectly standard English, some people prefer “despite” because it is shorter. Be careful not to mix the two together by saying “despite of” except as part of the phrase “in despite of” meaning “in defiance of.”</w:t>
      </w:r>
    </w:p>
    <w:p w14:paraId="3589585E" w14:textId="77777777" w:rsidR="004E6D2F" w:rsidRDefault="004E6D2F" w:rsidP="004E6D2F"/>
    <w:p w14:paraId="710FE73C" w14:textId="77777777" w:rsidR="004E6D2F" w:rsidRPr="00CE27A9" w:rsidRDefault="004E6D2F" w:rsidP="004E6D2F">
      <w:r>
        <w:t>And note that unlike “despite,” “in spite” should always be spelled as two separate words.</w:t>
      </w:r>
    </w:p>
    <w:p w14:paraId="236D4DC1" w14:textId="77777777" w:rsidR="00317C9F" w:rsidRPr="004E6D2F" w:rsidRDefault="00317C9F" w:rsidP="004E6D2F">
      <w:pPr>
        <w:rPr>
          <w:bCs/>
          <w:iCs/>
        </w:rPr>
      </w:pPr>
    </w:p>
    <w:p w14:paraId="334C996A" w14:textId="75F55D02"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60FE0644" w14:textId="0C435851" w:rsidR="003E0FF7" w:rsidRDefault="003E0FF7" w:rsidP="00317C9F"/>
    <w:p w14:paraId="0E9FC756" w14:textId="4AB764DE" w:rsidR="003E0FF7" w:rsidRDefault="003E0FF7" w:rsidP="00317C9F">
      <w:r>
        <w:t xml:space="preserve">As your usage rule above tells you, both </w:t>
      </w:r>
      <w:r w:rsidRPr="003E0FF7">
        <w:rPr>
          <w:i/>
          <w:iCs/>
        </w:rPr>
        <w:t>in spite of</w:t>
      </w:r>
      <w:r>
        <w:t xml:space="preserve"> and </w:t>
      </w:r>
      <w:r w:rsidRPr="003E0FF7">
        <w:rPr>
          <w:i/>
          <w:iCs/>
        </w:rPr>
        <w:t>despite</w:t>
      </w:r>
      <w:r>
        <w:t xml:space="preserve"> are both standard </w:t>
      </w:r>
      <w:proofErr w:type="gramStart"/>
      <w:r>
        <w:t>English</w:t>
      </w:r>
      <w:proofErr w:type="gramEnd"/>
      <w:r>
        <w:t xml:space="preserve">. They mean essentially the same thing, to wit: </w:t>
      </w:r>
    </w:p>
    <w:p w14:paraId="78A57901" w14:textId="7F200BD4" w:rsidR="003D3A7F" w:rsidRDefault="003D3A7F" w:rsidP="00317C9F"/>
    <w:p w14:paraId="0B72B696" w14:textId="030CAD1C" w:rsidR="003D3A7F" w:rsidRDefault="003D3A7F" w:rsidP="003D3A7F">
      <w:pPr>
        <w:pStyle w:val="ListParagraph"/>
        <w:numPr>
          <w:ilvl w:val="0"/>
          <w:numId w:val="1"/>
        </w:numPr>
      </w:pPr>
      <w:r w:rsidRPr="003D3A7F">
        <w:rPr>
          <w:i/>
          <w:iCs/>
        </w:rPr>
        <w:t>In spite of</w:t>
      </w:r>
      <w:r>
        <w:t xml:space="preserve"> means “in defiance or contempt of” or, more simply, “without being prevented by.”</w:t>
      </w:r>
    </w:p>
    <w:p w14:paraId="1859B6C8" w14:textId="408E8938" w:rsidR="003D3A7F" w:rsidRDefault="003D3A7F" w:rsidP="003D3A7F">
      <w:pPr>
        <w:pStyle w:val="ListParagraph"/>
        <w:numPr>
          <w:ilvl w:val="0"/>
          <w:numId w:val="1"/>
        </w:numPr>
      </w:pPr>
      <w:r>
        <w:rPr>
          <w:i/>
          <w:iCs/>
        </w:rPr>
        <w:t xml:space="preserve">Despite </w:t>
      </w:r>
      <w:r>
        <w:t>is a preposition which the dictionary defines as “in spite of.”</w:t>
      </w:r>
    </w:p>
    <w:p w14:paraId="3732EF7A" w14:textId="2B7E1F37" w:rsidR="003D3A7F" w:rsidRDefault="003D3A7F" w:rsidP="003D3A7F"/>
    <w:p w14:paraId="20804A7D" w14:textId="15C260A3" w:rsidR="003D3A7F" w:rsidRDefault="003D3A7F" w:rsidP="003D3A7F">
      <w:r>
        <w:t>In other words, in spite of and despite mean the same thing. Let’s use both in a few sentences to see which one of them sounds better.</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EB62B1"/>
    <w:multiLevelType w:val="hybridMultilevel"/>
    <w:tmpl w:val="DE84285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D3A7F"/>
    <w:rsid w:val="003E0FF7"/>
    <w:rsid w:val="003F69EF"/>
    <w:rsid w:val="00410E3E"/>
    <w:rsid w:val="00417132"/>
    <w:rsid w:val="0043076C"/>
    <w:rsid w:val="00480A51"/>
    <w:rsid w:val="004B072E"/>
    <w:rsid w:val="004E6D2F"/>
    <w:rsid w:val="005A5A20"/>
    <w:rsid w:val="005B17D1"/>
    <w:rsid w:val="005C2E7F"/>
    <w:rsid w:val="006B45BA"/>
    <w:rsid w:val="006D1D72"/>
    <w:rsid w:val="00A4094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3A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17</TotalTime>
  <Pages>1</Pages>
  <Words>241</Words>
  <Characters>1377</Characters>
  <Application>Microsoft Office Word</Application>
  <DocSecurity>0</DocSecurity>
  <Lines>11</Lines>
  <Paragraphs>3</Paragraphs>
  <ScaleCrop>false</ScaleCrop>
  <Company>Mark's Text Terminal</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2016-05-09T12:35:00Z</dcterms:created>
  <dcterms:modified xsi:type="dcterms:W3CDTF">2020-12-16T17:06:00Z</dcterms:modified>
</cp:coreProperties>
</file>