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186EDA2A" w:rsidR="003F69EF" w:rsidRDefault="00417132" w:rsidP="00F24EDE">
      <w:r>
        <w:rPr>
          <w:b/>
          <w:i/>
        </w:rPr>
        <w:t xml:space="preserve">Common </w:t>
      </w:r>
      <w:r w:rsidR="00007FEC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7E1DB8">
        <w:rPr>
          <w:b/>
          <w:i/>
        </w:rPr>
        <w:t xml:space="preserve">Incredulous </w:t>
      </w:r>
      <w:r w:rsidR="007E1DB8">
        <w:rPr>
          <w:b/>
          <w:iCs/>
        </w:rPr>
        <w:t xml:space="preserve">and </w:t>
      </w:r>
      <w:r w:rsidR="007E1DB8">
        <w:rPr>
          <w:b/>
          <w:i/>
        </w:rPr>
        <w:t>Incredible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68B45EC8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7E1DB8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7E1DB8">
        <w:rPr>
          <w:i/>
          <w:iCs/>
        </w:rPr>
        <w:t xml:space="preserve">incredulous </w:t>
      </w:r>
      <w:r w:rsidR="007E1DB8">
        <w:t xml:space="preserve">and </w:t>
      </w:r>
      <w:r w:rsidR="007E1DB8">
        <w:rPr>
          <w:i/>
          <w:iCs/>
        </w:rPr>
        <w:t>incredible</w:t>
      </w:r>
      <w:r w:rsidR="005B17D1">
        <w:t>.</w:t>
      </w:r>
    </w:p>
    <w:p w14:paraId="6AA51F75" w14:textId="5BB4AE8F" w:rsidR="007E1DB8" w:rsidRDefault="007E1DB8" w:rsidP="005C2E7F"/>
    <w:p w14:paraId="45393785" w14:textId="77777777" w:rsidR="007E1DB8" w:rsidRPr="0007647F" w:rsidRDefault="007E1DB8" w:rsidP="007E1DB8">
      <w:r>
        <w:rPr>
          <w:b/>
        </w:rPr>
        <w:t xml:space="preserve">incredulous/incredible: </w:t>
      </w:r>
      <w:r>
        <w:t>“When Jessica said that my performance at the karaoke bar had been incredible, I was incredulous.” I hope Jessica was using “incredible” in the casual sense of “unbelievably good</w:t>
      </w:r>
      <w:proofErr w:type="gramStart"/>
      <w:r>
        <w:t>”</w:t>
      </w:r>
      <w:proofErr w:type="gramEnd"/>
      <w:r>
        <w:t xml:space="preserve"> but I knew I used “incredulous” to mean “unbelieving, skeptical,” which is the only standard usage for this word.</w:t>
      </w:r>
    </w:p>
    <w:p w14:paraId="236D4DC1" w14:textId="77777777" w:rsidR="00317C9F" w:rsidRPr="007E1DB8" w:rsidRDefault="00317C9F" w:rsidP="007E1DB8">
      <w:pPr>
        <w:rPr>
          <w:bCs/>
          <w:iCs/>
        </w:rPr>
      </w:pPr>
    </w:p>
    <w:p w14:paraId="334C996A" w14:textId="73F5D453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38DF5A6E" w14:textId="6B9D058D" w:rsidR="004354D1" w:rsidRDefault="004354D1" w:rsidP="00317C9F"/>
    <w:p w14:paraId="01EAD907" w14:textId="7CD25BE3" w:rsidR="004354D1" w:rsidRDefault="004354D1" w:rsidP="00317C9F">
      <w:r>
        <w:t xml:space="preserve">Here are a couple of strong adjectives (not the Latin word root </w:t>
      </w:r>
      <w:r w:rsidRPr="004354D1">
        <w:rPr>
          <w:i/>
          <w:iCs/>
        </w:rPr>
        <w:t>cred</w:t>
      </w:r>
      <w:proofErr w:type="gramStart"/>
      <w:r>
        <w:t>—“</w:t>
      </w:r>
      <w:proofErr w:type="gramEnd"/>
      <w:r>
        <w:t xml:space="preserve">believe”) that you will want to know how to use well. With your understanding of these words above and the senses of the sentences below, insert </w:t>
      </w:r>
      <w:r w:rsidRPr="004354D1">
        <w:rPr>
          <w:i/>
          <w:iCs/>
        </w:rPr>
        <w:t>incredulous</w:t>
      </w:r>
      <w:r>
        <w:t xml:space="preserve"> or </w:t>
      </w:r>
      <w:r w:rsidRPr="004354D1">
        <w:rPr>
          <w:i/>
          <w:iCs/>
        </w:rPr>
        <w:t>incredible</w:t>
      </w:r>
      <w:r>
        <w:t xml:space="preserve"> as proper in the cloze blanks.</w:t>
      </w:r>
    </w:p>
    <w:p w14:paraId="2D1C208E" w14:textId="2B19C2A0" w:rsidR="004354D1" w:rsidRDefault="004354D1" w:rsidP="00317C9F"/>
    <w:p w14:paraId="164C4234" w14:textId="316365D8" w:rsidR="004354D1" w:rsidRPr="004354D1" w:rsidRDefault="004354D1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>***’s friends agreed that *** put on an __________________ performance at their school’s talent show.</w:t>
      </w:r>
    </w:p>
    <w:p w14:paraId="4D46CE68" w14:textId="77777777" w:rsidR="004354D1" w:rsidRPr="004354D1" w:rsidRDefault="004354D1" w:rsidP="004354D1">
      <w:pPr>
        <w:rPr>
          <w:b/>
          <w:bCs/>
        </w:rPr>
      </w:pPr>
    </w:p>
    <w:p w14:paraId="6EF9209F" w14:textId="3A852F33" w:rsidR="004354D1" w:rsidRPr="004354D1" w:rsidRDefault="004354D1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Listening to the politician tell bald-faced lies, ***, a journalist, was </w:t>
      </w:r>
      <w:r>
        <w:t>__________________</w:t>
      </w:r>
      <w:r>
        <w:t>.</w:t>
      </w:r>
    </w:p>
    <w:p w14:paraId="506C3883" w14:textId="77777777" w:rsidR="004354D1" w:rsidRPr="004354D1" w:rsidRDefault="004354D1" w:rsidP="004354D1">
      <w:pPr>
        <w:pStyle w:val="ListParagraph"/>
        <w:rPr>
          <w:b/>
          <w:bCs/>
        </w:rPr>
      </w:pPr>
    </w:p>
    <w:p w14:paraId="22707CB0" w14:textId="4EDEEFA3" w:rsidR="004354D1" w:rsidRPr="004354D1" w:rsidRDefault="004354D1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the math teacher told his class that two added to two equals ten, several </w:t>
      </w:r>
      <w:r>
        <w:t>__________________</w:t>
      </w:r>
      <w:r>
        <w:t xml:space="preserve"> students raised their hands.</w:t>
      </w:r>
    </w:p>
    <w:p w14:paraId="54F698E1" w14:textId="77777777" w:rsidR="004354D1" w:rsidRPr="004354D1" w:rsidRDefault="004354D1" w:rsidP="004354D1">
      <w:pPr>
        <w:pStyle w:val="ListParagraph"/>
        <w:rPr>
          <w:b/>
          <w:bCs/>
        </w:rPr>
      </w:pPr>
    </w:p>
    <w:p w14:paraId="599C1C4D" w14:textId="44FBBA9F" w:rsidR="004354D1" w:rsidRPr="004354D1" w:rsidRDefault="004354D1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__________________</w:t>
      </w:r>
      <w:r>
        <w:t xml:space="preserve"> scholar doubts much of what he hears—but that is his job.</w:t>
      </w:r>
    </w:p>
    <w:p w14:paraId="2FFF356C" w14:textId="77777777" w:rsidR="004354D1" w:rsidRPr="004354D1" w:rsidRDefault="004354D1" w:rsidP="004354D1">
      <w:pPr>
        <w:pStyle w:val="ListParagraph"/>
        <w:rPr>
          <w:b/>
          <w:bCs/>
        </w:rPr>
      </w:pPr>
    </w:p>
    <w:p w14:paraId="08333830" w14:textId="5FA1403E" w:rsidR="004354D1" w:rsidRPr="004354D1" w:rsidRDefault="004354D1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wrote an </w:t>
      </w:r>
      <w:r>
        <w:t>__________________</w:t>
      </w:r>
      <w:r>
        <w:t xml:space="preserve"> poem that several magazines, including </w:t>
      </w:r>
      <w:r w:rsidRPr="004354D1">
        <w:rPr>
          <w:i/>
          <w:iCs/>
        </w:rPr>
        <w:t>The New Yorker</w:t>
      </w:r>
      <w:r>
        <w:t>, competed to publish.</w:t>
      </w:r>
    </w:p>
    <w:p w14:paraId="21724641" w14:textId="77777777" w:rsidR="004354D1" w:rsidRPr="004354D1" w:rsidRDefault="004354D1" w:rsidP="004354D1">
      <w:pPr>
        <w:pStyle w:val="ListParagraph"/>
        <w:rPr>
          <w:b/>
          <w:bCs/>
        </w:rPr>
      </w:pPr>
    </w:p>
    <w:p w14:paraId="482A7FB6" w14:textId="786CE0EB" w:rsidR="004354D1" w:rsidRPr="004354D1" w:rsidRDefault="004354D1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John Coltrane’s album “Giant Steps” is </w:t>
      </w:r>
      <w:r>
        <w:t>__________________</w:t>
      </w:r>
      <w:r>
        <w:t>.</w:t>
      </w:r>
    </w:p>
    <w:p w14:paraId="311A4642" w14:textId="77777777" w:rsidR="004354D1" w:rsidRPr="004354D1" w:rsidRDefault="004354D1" w:rsidP="004354D1">
      <w:pPr>
        <w:pStyle w:val="ListParagraph"/>
        <w:rPr>
          <w:b/>
          <w:bCs/>
        </w:rPr>
      </w:pPr>
    </w:p>
    <w:p w14:paraId="03FD8D16" w14:textId="257A759C" w:rsidR="004354D1" w:rsidRPr="004354D1" w:rsidRDefault="004354D1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argues that anyone who is </w:t>
      </w:r>
      <w:r>
        <w:t>__________________</w:t>
      </w:r>
      <w:r>
        <w:t xml:space="preserve"> about global warming is someone who doesn’t believe in science.</w:t>
      </w:r>
    </w:p>
    <w:p w14:paraId="77B46A89" w14:textId="77777777" w:rsidR="004354D1" w:rsidRPr="004354D1" w:rsidRDefault="004354D1" w:rsidP="004354D1">
      <w:pPr>
        <w:pStyle w:val="ListParagraph"/>
        <w:rPr>
          <w:b/>
          <w:bCs/>
        </w:rPr>
      </w:pPr>
    </w:p>
    <w:p w14:paraId="65FEB6B7" w14:textId="6D977647" w:rsidR="004354D1" w:rsidRPr="004354D1" w:rsidRDefault="004354D1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as a philosophy professor, thinks *** job is to teach *** students to be naturally </w:t>
      </w:r>
      <w:r>
        <w:t>__________________</w:t>
      </w:r>
      <w:r>
        <w:t xml:space="preserve"> of the things they read.</w:t>
      </w:r>
    </w:p>
    <w:p w14:paraId="58507B7F" w14:textId="77777777" w:rsidR="004354D1" w:rsidRPr="004354D1" w:rsidRDefault="004354D1" w:rsidP="004354D1">
      <w:pPr>
        <w:pStyle w:val="ListParagraph"/>
        <w:rPr>
          <w:b/>
          <w:bCs/>
        </w:rPr>
      </w:pPr>
    </w:p>
    <w:p w14:paraId="66A16299" w14:textId="33779D2B" w:rsidR="004354D1" w:rsidRPr="009E12A3" w:rsidRDefault="009E12A3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that J.D. Salinger’s </w:t>
      </w:r>
      <w:r>
        <w:rPr>
          <w:i/>
          <w:iCs/>
        </w:rPr>
        <w:t xml:space="preserve">The Catcher in the Rye </w:t>
      </w:r>
      <w:r>
        <w:t xml:space="preserve">is an </w:t>
      </w:r>
      <w:r>
        <w:t>__________________</w:t>
      </w:r>
      <w:r>
        <w:t xml:space="preserve"> novel, while *** is </w:t>
      </w:r>
      <w:r>
        <w:t>__________________</w:t>
      </w:r>
      <w:r>
        <w:t>.</w:t>
      </w:r>
    </w:p>
    <w:p w14:paraId="25644F17" w14:textId="77777777" w:rsidR="009E12A3" w:rsidRPr="009E12A3" w:rsidRDefault="009E12A3" w:rsidP="009E12A3">
      <w:pPr>
        <w:pStyle w:val="ListParagraph"/>
        <w:rPr>
          <w:b/>
          <w:bCs/>
        </w:rPr>
      </w:pPr>
    </w:p>
    <w:p w14:paraId="0ED53BD0" w14:textId="67D7A4B6" w:rsidR="009E12A3" w:rsidRPr="004354D1" w:rsidRDefault="009E12A3" w:rsidP="004354D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remains </w:t>
      </w:r>
      <w:r>
        <w:t>__________________</w:t>
      </w:r>
      <w:r>
        <w:t xml:space="preserve"> about the possibility of life elsewhere in the universe.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6B3238"/>
    <w:multiLevelType w:val="hybridMultilevel"/>
    <w:tmpl w:val="67768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07FEC"/>
    <w:rsid w:val="002A144B"/>
    <w:rsid w:val="00317C9F"/>
    <w:rsid w:val="003F69EF"/>
    <w:rsid w:val="00410E3E"/>
    <w:rsid w:val="00417132"/>
    <w:rsid w:val="0043076C"/>
    <w:rsid w:val="004354D1"/>
    <w:rsid w:val="00480A51"/>
    <w:rsid w:val="005A5A20"/>
    <w:rsid w:val="005B17D1"/>
    <w:rsid w:val="005C2E7F"/>
    <w:rsid w:val="006B45BA"/>
    <w:rsid w:val="006D1D72"/>
    <w:rsid w:val="007E1DB8"/>
    <w:rsid w:val="009E12A3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18</TotalTime>
  <Pages>1</Pages>
  <Words>367</Words>
  <Characters>2092</Characters>
  <Application>Microsoft Office Word</Application>
  <DocSecurity>0</DocSecurity>
  <Lines>17</Lines>
  <Paragraphs>4</Paragraphs>
  <ScaleCrop>false</ScaleCrop>
  <Company>Mark's Text Terminal</Company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16</cp:revision>
  <dcterms:created xsi:type="dcterms:W3CDTF">2016-05-09T12:35:00Z</dcterms:created>
  <dcterms:modified xsi:type="dcterms:W3CDTF">2020-12-16T21:16:00Z</dcterms:modified>
</cp:coreProperties>
</file>