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7A8B506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D5EC2">
        <w:rPr>
          <w:b/>
          <w:i/>
        </w:rPr>
        <w:t>Paragraph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D4CED2" w14:textId="77777777" w:rsidR="002D5EC2" w:rsidRDefault="002D5EC2" w:rsidP="002D5EC2">
      <w:r w:rsidRPr="002C5EC5">
        <w:rPr>
          <w:b/>
        </w:rPr>
        <w:t>paragraph</w:t>
      </w:r>
      <w:r>
        <w:t xml:space="preserve"> A basic unit of prose. It is usually composed of several sentences that together develop one central idea. The main sentence in a paragraph is called the topic sentence.</w:t>
      </w:r>
    </w:p>
    <w:p w14:paraId="0E356E4A" w14:textId="601F95EB" w:rsidR="002D5EC2" w:rsidRPr="002D5EC2" w:rsidRDefault="002D5EC2" w:rsidP="002D5EC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paragraph?</w:t>
      </w:r>
    </w:p>
    <w:p w14:paraId="36C74DC9" w14:textId="77777777" w:rsidR="002D5EC2" w:rsidRP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A9F1F7E" w14:textId="52D89849" w:rsidR="002D5EC2" w:rsidRPr="002D5EC2" w:rsidRDefault="002D5EC2" w:rsidP="002D5EC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Of what </w:t>
      </w:r>
      <w:r>
        <w:rPr>
          <w:lang w:eastAsia="ja-JP"/>
        </w:rPr>
        <w:t>is a paradox composed?</w:t>
      </w:r>
    </w:p>
    <w:p w14:paraId="55A3A4DF" w14:textId="77777777" w:rsidR="002D5EC2" w:rsidRPr="002D5EC2" w:rsidRDefault="002D5EC2" w:rsidP="002D5EC2">
      <w:pPr>
        <w:pStyle w:val="ListParagraph"/>
        <w:rPr>
          <w:b/>
          <w:bCs/>
          <w:lang w:eastAsia="ja-JP"/>
        </w:rPr>
      </w:pPr>
    </w:p>
    <w:p w14:paraId="5A56F937" w14:textId="77777777" w:rsidR="002D5EC2" w:rsidRPr="002D5EC2" w:rsidRDefault="002D5EC2" w:rsidP="002D5EC2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410DA8CC" w14:textId="3B2A01FC" w:rsidR="002D5EC2" w:rsidRPr="002D5EC2" w:rsidRDefault="002D5EC2" w:rsidP="002D5EC2">
      <w:pPr>
        <w:pStyle w:val="ListParagraph"/>
        <w:rPr>
          <w:b/>
          <w:bCs/>
          <w:lang w:eastAsia="ja-JP"/>
        </w:rPr>
      </w:pPr>
    </w:p>
    <w:p w14:paraId="0057BD81" w14:textId="452FB578" w:rsidR="002D5EC2" w:rsidRPr="002D5EC2" w:rsidRDefault="002D5EC2" w:rsidP="002D5EC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main sentence of a paragraph called?</w:t>
      </w:r>
    </w:p>
    <w:p w14:paraId="5251A6C4" w14:textId="6B5B8AC1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E706C0" w14:textId="06FAB850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7D9041" w14:textId="7B13FA7B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7D3DF7" w14:textId="07BEFB2F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B6F45E" w14:textId="39C9A020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10CDA3" w14:textId="2AAD89CF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8C8863" w14:textId="50593506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541913" w14:textId="7A52A4F9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8FD1B4" w14:textId="5B6CB9EF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25F3F7" w14:textId="4C0D4B62" w:rsid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9130BF" w14:textId="77777777" w:rsidR="002D5EC2" w:rsidRDefault="002D5EC2" w:rsidP="002D5EC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E07B560" w14:textId="77777777" w:rsidR="002D5EC2" w:rsidRDefault="002D5EC2" w:rsidP="002D5EC2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Paragraph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8C6013C" w14:textId="77777777" w:rsidR="002D5EC2" w:rsidRDefault="002D5EC2" w:rsidP="002D5EC2">
      <w:r w:rsidRPr="002C5EC5">
        <w:rPr>
          <w:b/>
        </w:rPr>
        <w:t>paragraph</w:t>
      </w:r>
      <w:r>
        <w:t xml:space="preserve"> A basic unit of prose. It is usually composed of several sentences that together develop one central idea. The main sentence in a paragraph is called the topic sentence.</w:t>
      </w:r>
    </w:p>
    <w:p w14:paraId="5F2A4113" w14:textId="77777777" w:rsidR="002D5EC2" w:rsidRPr="002D5EC2" w:rsidRDefault="002D5EC2" w:rsidP="002D5EC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paragraph?</w:t>
      </w:r>
    </w:p>
    <w:p w14:paraId="730F4D7E" w14:textId="77777777" w:rsidR="002D5EC2" w:rsidRP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1CC194" w14:textId="77777777" w:rsidR="002D5EC2" w:rsidRPr="002D5EC2" w:rsidRDefault="002D5EC2" w:rsidP="002D5EC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Of what </w:t>
      </w:r>
      <w:r>
        <w:rPr>
          <w:lang w:eastAsia="ja-JP"/>
        </w:rPr>
        <w:t>is a paradox composed?</w:t>
      </w:r>
    </w:p>
    <w:p w14:paraId="433B0655" w14:textId="77777777" w:rsidR="002D5EC2" w:rsidRPr="002D5EC2" w:rsidRDefault="002D5EC2" w:rsidP="002D5EC2">
      <w:pPr>
        <w:pStyle w:val="ListParagraph"/>
        <w:rPr>
          <w:b/>
          <w:bCs/>
          <w:lang w:eastAsia="ja-JP"/>
        </w:rPr>
      </w:pPr>
    </w:p>
    <w:p w14:paraId="4A6ED43A" w14:textId="77777777" w:rsidR="002D5EC2" w:rsidRPr="002D5EC2" w:rsidRDefault="002D5EC2" w:rsidP="002D5EC2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18D09DBF" w14:textId="77777777" w:rsidR="002D5EC2" w:rsidRPr="002D5EC2" w:rsidRDefault="002D5EC2" w:rsidP="002D5EC2">
      <w:pPr>
        <w:pStyle w:val="ListParagraph"/>
        <w:rPr>
          <w:b/>
          <w:bCs/>
          <w:lang w:eastAsia="ja-JP"/>
        </w:rPr>
      </w:pPr>
    </w:p>
    <w:p w14:paraId="164078B6" w14:textId="77777777" w:rsidR="002D5EC2" w:rsidRPr="002D5EC2" w:rsidRDefault="002D5EC2" w:rsidP="002D5EC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main sentence of a paragraph called?</w:t>
      </w:r>
    </w:p>
    <w:p w14:paraId="3511C3CC" w14:textId="77777777" w:rsidR="002D5EC2" w:rsidRPr="002D5EC2" w:rsidRDefault="002D5EC2" w:rsidP="002D5EC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D5EC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7463CD"/>
    <w:multiLevelType w:val="hybridMultilevel"/>
    <w:tmpl w:val="8506ABD2"/>
    <w:lvl w:ilvl="0" w:tplc="24706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71A2D"/>
    <w:multiLevelType w:val="hybridMultilevel"/>
    <w:tmpl w:val="8506AB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69408">
    <w:abstractNumId w:val="0"/>
  </w:num>
  <w:num w:numId="2" w16cid:durableId="382798912">
    <w:abstractNumId w:val="3"/>
  </w:num>
  <w:num w:numId="3" w16cid:durableId="778841467">
    <w:abstractNumId w:val="2"/>
  </w:num>
  <w:num w:numId="4" w16cid:durableId="340009049">
    <w:abstractNumId w:val="1"/>
  </w:num>
  <w:num w:numId="5" w16cid:durableId="52386836">
    <w:abstractNumId w:val="4"/>
  </w:num>
  <w:num w:numId="6" w16cid:durableId="16475870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D5EC2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208</Words>
  <Characters>1188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2022-05-29T10:32:00Z</dcterms:modified>
</cp:coreProperties>
</file>