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85685C7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B6EF8">
        <w:rPr>
          <w:b/>
          <w:i/>
        </w:rPr>
        <w:t>Synonym</w:t>
      </w:r>
      <w:r w:rsidR="00976461">
        <w:rPr>
          <w:b/>
          <w:i/>
        </w:rPr>
        <w:t>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4DF1E20" w14:textId="77777777" w:rsidR="00EB6EF8" w:rsidRDefault="00EB6EF8" w:rsidP="00EB6EF8">
      <w:r w:rsidRPr="002A5FB8">
        <w:rPr>
          <w:b/>
        </w:rPr>
        <w:t>synonyms</w:t>
      </w:r>
      <w:r>
        <w:t xml:space="preserve"> Words that mean roughly the same thing. </w:t>
      </w:r>
      <w:r w:rsidRPr="00B006B6">
        <w:rPr>
          <w:i/>
        </w:rPr>
        <w:t>Container</w:t>
      </w:r>
      <w:r>
        <w:t xml:space="preserve"> and </w:t>
      </w:r>
      <w:r w:rsidRPr="00B006B6">
        <w:rPr>
          <w:i/>
        </w:rPr>
        <w:t>receptacle</w:t>
      </w:r>
      <w:r>
        <w:t xml:space="preserve"> are synonyms.</w:t>
      </w:r>
    </w:p>
    <w:p w14:paraId="207C8AA2" w14:textId="64BD33D2" w:rsidR="00EB6EF8" w:rsidRPr="00EB6EF8" w:rsidRDefault="00EB6EF8" w:rsidP="00EB6EF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synonym?</w:t>
      </w:r>
    </w:p>
    <w:p w14:paraId="4979F72D" w14:textId="77777777" w:rsidR="00EB6EF8" w:rsidRP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9CC84E" w14:textId="682A99DE" w:rsidR="00EB6EF8" w:rsidRPr="00EB6EF8" w:rsidRDefault="00EB6EF8" w:rsidP="00EB6EF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write </w:t>
      </w:r>
      <w:r>
        <w:rPr>
          <w:lang w:eastAsia="ja-JP"/>
        </w:rPr>
        <w:t>two words that are synonyms.</w:t>
      </w:r>
    </w:p>
    <w:p w14:paraId="3C55F38D" w14:textId="77777777" w:rsidR="00EB6EF8" w:rsidRPr="00EB6EF8" w:rsidRDefault="00EB6EF8" w:rsidP="00EB6EF8">
      <w:pPr>
        <w:pStyle w:val="ListParagraph"/>
        <w:rPr>
          <w:b/>
          <w:bCs/>
          <w:lang w:eastAsia="ja-JP"/>
        </w:rPr>
      </w:pPr>
    </w:p>
    <w:p w14:paraId="455DD8E0" w14:textId="347A0E77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89C0B9" w14:textId="44B35CB6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F89459" w14:textId="6E5FF930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E7A4FD" w14:textId="3BB1762C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20F3DFE" w14:textId="3DCA021B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BF8E91" w14:textId="14CD1277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A4A2524" w14:textId="297F9B9D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F819F18" w14:textId="4AC11304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035C3D" w14:textId="57F67D8E" w:rsid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59BC56" w14:textId="77777777" w:rsidR="00EB6EF8" w:rsidRDefault="00EB6EF8" w:rsidP="00EB6EF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9B1286" w14:textId="1A56DCB1" w:rsidR="00EB6EF8" w:rsidRDefault="00EB6EF8" w:rsidP="00EB6EF8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Synonym</w:t>
      </w:r>
      <w:r w:rsidR="00976461">
        <w:rPr>
          <w:b/>
          <w:i/>
        </w:rPr>
        <w:t>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7226C02" w14:textId="77777777" w:rsidR="00EB6EF8" w:rsidRDefault="00EB6EF8" w:rsidP="00EB6EF8">
      <w:r w:rsidRPr="002A5FB8">
        <w:rPr>
          <w:b/>
        </w:rPr>
        <w:t>synonyms</w:t>
      </w:r>
      <w:r>
        <w:t xml:space="preserve"> Words that mean roughly the same thing. </w:t>
      </w:r>
      <w:r w:rsidRPr="00B006B6">
        <w:rPr>
          <w:i/>
        </w:rPr>
        <w:t>Container</w:t>
      </w:r>
      <w:r>
        <w:t xml:space="preserve"> and </w:t>
      </w:r>
      <w:r w:rsidRPr="00B006B6">
        <w:rPr>
          <w:i/>
        </w:rPr>
        <w:t>receptacle</w:t>
      </w:r>
      <w:r>
        <w:t xml:space="preserve"> are synonyms.</w:t>
      </w:r>
    </w:p>
    <w:p w14:paraId="1E964D97" w14:textId="77777777" w:rsidR="00EB6EF8" w:rsidRPr="00EB6EF8" w:rsidRDefault="00EB6EF8" w:rsidP="00EB6EF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synonym?</w:t>
      </w:r>
    </w:p>
    <w:p w14:paraId="072B4A90" w14:textId="77777777" w:rsidR="00EB6EF8" w:rsidRP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2D82C57" w14:textId="77777777" w:rsidR="00EB6EF8" w:rsidRPr="00EB6EF8" w:rsidRDefault="00EB6EF8" w:rsidP="00EB6EF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write </w:t>
      </w:r>
      <w:r>
        <w:rPr>
          <w:lang w:eastAsia="ja-JP"/>
        </w:rPr>
        <w:t>two words that are synonyms.</w:t>
      </w:r>
    </w:p>
    <w:p w14:paraId="263B91EB" w14:textId="77777777" w:rsidR="00EB6EF8" w:rsidRPr="00EB6EF8" w:rsidRDefault="00EB6EF8" w:rsidP="00EB6EF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2776A8F"/>
    <w:multiLevelType w:val="hybridMultilevel"/>
    <w:tmpl w:val="05AE23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A44958"/>
    <w:multiLevelType w:val="hybridMultilevel"/>
    <w:tmpl w:val="05AE23DE"/>
    <w:lvl w:ilvl="0" w:tplc="A6407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0828626">
    <w:abstractNumId w:val="0"/>
  </w:num>
  <w:num w:numId="2" w16cid:durableId="865220431">
    <w:abstractNumId w:val="3"/>
  </w:num>
  <w:num w:numId="3" w16cid:durableId="1496143875">
    <w:abstractNumId w:val="2"/>
  </w:num>
  <w:num w:numId="4" w16cid:durableId="696123908">
    <w:abstractNumId w:val="1"/>
  </w:num>
  <w:num w:numId="5" w16cid:durableId="1637952467">
    <w:abstractNumId w:val="5"/>
  </w:num>
  <w:num w:numId="6" w16cid:durableId="9482008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76461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EB6EF8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10</TotalTime>
  <Pages>1</Pages>
  <Words>167</Words>
  <Characters>957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2022-06-16T10:14:00Z</dcterms:modified>
</cp:coreProperties>
</file>