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6FDD91AB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E47BD">
        <w:rPr>
          <w:b/>
          <w:i/>
        </w:rPr>
        <w:t>Superlative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2A362D" w14:textId="77777777" w:rsidR="006E47BD" w:rsidRDefault="006E47BD" w:rsidP="006E47BD">
      <w:r w:rsidRPr="002A5FB8">
        <w:rPr>
          <w:b/>
        </w:rPr>
        <w:t>superlative</w:t>
      </w:r>
      <w:r>
        <w:t xml:space="preserve"> </w:t>
      </w:r>
      <w:proofErr w:type="gramStart"/>
      <w:r>
        <w:t>The</w:t>
      </w:r>
      <w:proofErr w:type="gramEnd"/>
      <w:r>
        <w:t xml:space="preserve"> form of an adjective indicating the greatest degree of the quality that the adjective describes. </w:t>
      </w:r>
      <w:r w:rsidRPr="00B006B6">
        <w:rPr>
          <w:i/>
        </w:rPr>
        <w:t>Best</w:t>
      </w:r>
      <w:r>
        <w:t xml:space="preserve"> is the superlative form of </w:t>
      </w:r>
      <w:r w:rsidRPr="00B006B6">
        <w:rPr>
          <w:i/>
        </w:rPr>
        <w:t>good</w:t>
      </w:r>
      <w:r>
        <w:t xml:space="preserve">; </w:t>
      </w:r>
      <w:r w:rsidRPr="00B006B6">
        <w:rPr>
          <w:i/>
        </w:rPr>
        <w:t>fastest</w:t>
      </w:r>
      <w:r>
        <w:t xml:space="preserve"> is the superlative form of </w:t>
      </w:r>
      <w:r w:rsidRPr="00B006B6">
        <w:rPr>
          <w:i/>
        </w:rPr>
        <w:t>fast</w:t>
      </w:r>
      <w:r>
        <w:t xml:space="preserve">; </w:t>
      </w:r>
      <w:r w:rsidRPr="00B006B6">
        <w:rPr>
          <w:i/>
        </w:rPr>
        <w:t>most charming</w:t>
      </w:r>
      <w:r>
        <w:t xml:space="preserve"> is the superlative form of </w:t>
      </w:r>
      <w:r w:rsidRPr="00B006B6">
        <w:rPr>
          <w:i/>
        </w:rPr>
        <w:t>charming</w:t>
      </w:r>
      <w:r>
        <w:t xml:space="preserve">. The usual superlative takes the ending </w:t>
      </w:r>
      <w:r w:rsidRPr="00B006B6">
        <w:rPr>
          <w:i/>
        </w:rPr>
        <w:t>-est</w:t>
      </w:r>
      <w:r>
        <w:t>. (</w:t>
      </w:r>
      <w:r w:rsidRPr="00B006B6">
        <w:rPr>
          <w:i/>
        </w:rPr>
        <w:t>Compare</w:t>
      </w:r>
      <w:r>
        <w:t xml:space="preserve"> comparative.) </w:t>
      </w:r>
    </w:p>
    <w:p w14:paraId="08EE5CE3" w14:textId="781B14B3" w:rsidR="0066253D" w:rsidRPr="005B78EF" w:rsidRDefault="005B78EF" w:rsidP="006E47B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superlative?</w:t>
      </w:r>
    </w:p>
    <w:p w14:paraId="41F60E6D" w14:textId="7BC4AF3E" w:rsidR="005B78EF" w:rsidRDefault="005B78EF" w:rsidP="005B78E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83E6DE" w14:textId="363CAA8A" w:rsidR="008D4669" w:rsidRDefault="008D4669" w:rsidP="005B78E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674C72" w14:textId="77777777" w:rsidR="008D4669" w:rsidRPr="005B78EF" w:rsidRDefault="008D4669" w:rsidP="005B78E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C79E93" w14:textId="2B0D8C28" w:rsidR="005B78EF" w:rsidRPr="008D4669" w:rsidRDefault="005B78EF" w:rsidP="006E47B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the superlative form of </w:t>
      </w:r>
      <w:r w:rsidRPr="005B78EF">
        <w:rPr>
          <w:i/>
          <w:iCs/>
          <w:lang w:eastAsia="ja-JP"/>
        </w:rPr>
        <w:t>good</w:t>
      </w:r>
      <w:r>
        <w:rPr>
          <w:lang w:eastAsia="ja-JP"/>
        </w:rPr>
        <w:t xml:space="preserve">? What is the superlative form of </w:t>
      </w:r>
      <w:r w:rsidRPr="005B78EF">
        <w:rPr>
          <w:i/>
          <w:iCs/>
          <w:lang w:eastAsia="ja-JP"/>
        </w:rPr>
        <w:t>fast</w:t>
      </w:r>
      <w:r>
        <w:rPr>
          <w:lang w:eastAsia="ja-JP"/>
        </w:rPr>
        <w:t>?</w:t>
      </w:r>
    </w:p>
    <w:p w14:paraId="41C6A53C" w14:textId="590F8686" w:rsid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A8AF1A" w14:textId="39524BEB" w:rsid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373730" w14:textId="77777777" w:rsidR="008D4669" w:rsidRP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651CC4" w14:textId="2DBEE57D" w:rsidR="008D4669" w:rsidRPr="008D4669" w:rsidRDefault="008D4669" w:rsidP="006E47B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ending does the superlative usually take?</w:t>
      </w:r>
    </w:p>
    <w:p w14:paraId="0F76B59E" w14:textId="72C4A213" w:rsid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8AA59D" w14:textId="6E007BD5" w:rsid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9B87B4" w14:textId="77777777" w:rsidR="008D4669" w:rsidRP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D61A62" w14:textId="22E64D48" w:rsidR="008D4669" w:rsidRPr="008D4669" w:rsidRDefault="008D4669" w:rsidP="006E47B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Using the examples </w:t>
      </w:r>
      <w:r>
        <w:rPr>
          <w:lang w:eastAsia="ja-JP"/>
        </w:rPr>
        <w:t>in your reading as models, please write the superlative form of the three adjectives below:</w:t>
      </w:r>
    </w:p>
    <w:p w14:paraId="782F9221" w14:textId="77777777" w:rsidR="008D4669" w:rsidRPr="008D4669" w:rsidRDefault="008D4669" w:rsidP="008D4669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6A6559A6" w14:textId="72E81FC3" w:rsidR="008D4669" w:rsidRPr="008D4669" w:rsidRDefault="008D4669" w:rsidP="008D466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lang w:eastAsia="ja-JP"/>
        </w:rPr>
        <w:t>Old</w:t>
      </w:r>
    </w:p>
    <w:p w14:paraId="4E177167" w14:textId="77777777" w:rsidR="008D4669" w:rsidRP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6E0751" w14:textId="4C4087B1" w:rsidR="008D4669" w:rsidRPr="008D4669" w:rsidRDefault="008D4669" w:rsidP="008D466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lang w:eastAsia="ja-JP"/>
        </w:rPr>
        <w:t>Wet</w:t>
      </w:r>
    </w:p>
    <w:p w14:paraId="59C93189" w14:textId="77777777" w:rsidR="008D4669" w:rsidRPr="008D4669" w:rsidRDefault="008D4669" w:rsidP="008D4669">
      <w:pPr>
        <w:rPr>
          <w:b/>
          <w:bCs/>
          <w:lang w:eastAsia="ja-JP"/>
        </w:rPr>
      </w:pPr>
    </w:p>
    <w:p w14:paraId="74CC3990" w14:textId="03694C88" w:rsidR="008D4669" w:rsidRPr="008D4669" w:rsidRDefault="008D4669" w:rsidP="008D466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lang w:eastAsia="ja-JP"/>
        </w:rPr>
        <w:t>Intelligent</w:t>
      </w:r>
    </w:p>
    <w:p w14:paraId="79A9C110" w14:textId="77777777" w:rsidR="008D4669" w:rsidRPr="008D4669" w:rsidRDefault="008D4669" w:rsidP="008D4669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6A91D4" w14:textId="19188A8D" w:rsidR="008D4669" w:rsidRPr="008D4669" w:rsidRDefault="008D4669" w:rsidP="008D4669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lang w:eastAsia="ja-JP"/>
        </w:rPr>
        <w:t>Tired</w:t>
      </w: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01DF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D56BD"/>
    <w:multiLevelType w:val="hybridMultilevel"/>
    <w:tmpl w:val="5F16450E"/>
    <w:lvl w:ilvl="0" w:tplc="EEAE2CA6">
      <w:start w:val="1"/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8B676E"/>
    <w:multiLevelType w:val="hybridMultilevel"/>
    <w:tmpl w:val="EB8AD3BC"/>
    <w:lvl w:ilvl="0" w:tplc="A6407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986684">
    <w:abstractNumId w:val="0"/>
  </w:num>
  <w:num w:numId="2" w16cid:durableId="1695039808">
    <w:abstractNumId w:val="4"/>
  </w:num>
  <w:num w:numId="3" w16cid:durableId="176503244">
    <w:abstractNumId w:val="3"/>
  </w:num>
  <w:num w:numId="4" w16cid:durableId="786701376">
    <w:abstractNumId w:val="2"/>
  </w:num>
  <w:num w:numId="5" w16cid:durableId="2143038339">
    <w:abstractNumId w:val="5"/>
  </w:num>
  <w:num w:numId="6" w16cid:durableId="18353669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01DFA"/>
    <w:rsid w:val="0038015A"/>
    <w:rsid w:val="003968AA"/>
    <w:rsid w:val="00410E3E"/>
    <w:rsid w:val="005B78EF"/>
    <w:rsid w:val="005D65D1"/>
    <w:rsid w:val="00660C35"/>
    <w:rsid w:val="0066253D"/>
    <w:rsid w:val="006E47BD"/>
    <w:rsid w:val="00744EA5"/>
    <w:rsid w:val="00852BCF"/>
    <w:rsid w:val="008D4669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10</TotalTime>
  <Pages>1</Pages>
  <Words>152</Words>
  <Characters>867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2021-01-18T14:50:00Z</dcterms:created>
  <dcterms:modified xsi:type="dcterms:W3CDTF">2022-05-29T16:11:00Z</dcterms:modified>
</cp:coreProperties>
</file>