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58BAAC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2CFE5EFB" w14:textId="2C65418A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D57DFF">
        <w:rPr>
          <w:b/>
          <w:i/>
        </w:rPr>
        <w:t>Circumvent</w:t>
      </w:r>
      <w:r w:rsidR="00F24EDE">
        <w:rPr>
          <w:b/>
        </w:rPr>
        <w:t xml:space="preserve"> (</w:t>
      </w:r>
      <w:r w:rsidR="00D57DFF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3901F0D" w14:textId="0B042059" w:rsidR="00571CE8" w:rsidRDefault="00571CE8" w:rsidP="00F24EDE"/>
    <w:p w14:paraId="3859BC04" w14:textId="13E489CA" w:rsidR="00571CE8" w:rsidRPr="00571CE8" w:rsidRDefault="00571CE8" w:rsidP="00571CE8">
      <w:pPr>
        <w:pStyle w:val="ListParagraph"/>
        <w:numPr>
          <w:ilvl w:val="0"/>
          <w:numId w:val="1"/>
        </w:numPr>
        <w:rPr>
          <w:b/>
        </w:rPr>
      </w:pPr>
      <w:r>
        <w:t xml:space="preserve">**** knows how to </w:t>
      </w:r>
      <w:r w:rsidRPr="00571CE8">
        <w:rPr>
          <w:i/>
        </w:rPr>
        <w:t>circumvent</w:t>
      </w:r>
      <w:r>
        <w:t xml:space="preserve"> the wifi security at **** school and connect *** phone to it.</w:t>
      </w:r>
    </w:p>
    <w:p w14:paraId="4186B731" w14:textId="3994DB29" w:rsidR="00571CE8" w:rsidRPr="00571CE8" w:rsidRDefault="00571CE8" w:rsidP="00571CE8">
      <w:pPr>
        <w:pStyle w:val="ListParagraph"/>
        <w:numPr>
          <w:ilvl w:val="0"/>
          <w:numId w:val="1"/>
        </w:numPr>
        <w:rPr>
          <w:b/>
        </w:rPr>
      </w:pPr>
      <w:r>
        <w:t xml:space="preserve">The mouse </w:t>
      </w:r>
      <w:r w:rsidRPr="00571CE8">
        <w:rPr>
          <w:i/>
        </w:rPr>
        <w:t>circumvented</w:t>
      </w:r>
      <w:r>
        <w:t xml:space="preserve"> the cat’s attention by remaining perfectly still.</w:t>
      </w:r>
    </w:p>
    <w:p w14:paraId="1EA8948E" w14:textId="4C87FF48" w:rsidR="00571CE8" w:rsidRPr="00571CE8" w:rsidRDefault="00571CE8" w:rsidP="00571CE8">
      <w:pPr>
        <w:pStyle w:val="ListParagraph"/>
        <w:numPr>
          <w:ilvl w:val="0"/>
          <w:numId w:val="1"/>
        </w:numPr>
        <w:rPr>
          <w:b/>
        </w:rPr>
      </w:pPr>
      <w:r>
        <w:t xml:space="preserve">**** decided to </w:t>
      </w:r>
      <w:r w:rsidRPr="00571CE8">
        <w:rPr>
          <w:i/>
        </w:rPr>
        <w:t xml:space="preserve">circumvent </w:t>
      </w:r>
      <w:r>
        <w:t>the long line at the bank by using the ATM to deposit *** paycheck.</w:t>
      </w:r>
    </w:p>
    <w:p w14:paraId="185951DD" w14:textId="44CBA4B8" w:rsidR="00571CE8" w:rsidRPr="00571CE8" w:rsidRDefault="00571CE8" w:rsidP="00571CE8">
      <w:pPr>
        <w:pStyle w:val="ListParagraph"/>
        <w:numPr>
          <w:ilvl w:val="0"/>
          <w:numId w:val="1"/>
        </w:numPr>
        <w:rPr>
          <w:b/>
        </w:rPr>
      </w:pPr>
      <w:r>
        <w:t xml:space="preserve">*** </w:t>
      </w:r>
      <w:r w:rsidRPr="00571CE8">
        <w:rPr>
          <w:i/>
        </w:rPr>
        <w:t>circumvents</w:t>
      </w:r>
      <w:r>
        <w:t xml:space="preserve"> the usually heavy traffic in **** neighborhood by driving through a little-known alley.</w:t>
      </w:r>
    </w:p>
    <w:p w14:paraId="537B0A1F" w14:textId="036367FA" w:rsidR="00571CE8" w:rsidRPr="00571CE8" w:rsidRDefault="00571CE8" w:rsidP="00571CE8">
      <w:pPr>
        <w:pStyle w:val="ListParagraph"/>
        <w:numPr>
          <w:ilvl w:val="0"/>
          <w:numId w:val="1"/>
        </w:numPr>
        <w:rPr>
          <w:b/>
        </w:rPr>
      </w:pPr>
      <w:r>
        <w:t xml:space="preserve">**** and *** </w:t>
      </w:r>
      <w:bookmarkStart w:id="54" w:name="_GoBack"/>
      <w:r w:rsidRPr="00571CE8">
        <w:rPr>
          <w:i/>
        </w:rPr>
        <w:t xml:space="preserve">circumvent </w:t>
      </w:r>
      <w:bookmarkEnd w:id="54"/>
      <w:r>
        <w:t>the difficult part of their favorite video game by using cheat codes.</w:t>
      </w:r>
    </w:p>
    <w:p w14:paraId="358E9ED2" w14:textId="77777777" w:rsidR="00F24EDE" w:rsidRDefault="00F24EDE" w:rsidP="00F24EDE"/>
    <w:p w14:paraId="3B6FBDC0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D57DFF">
        <w:rPr>
          <w:b/>
          <w:u w:val="single"/>
        </w:rPr>
        <w:t xml:space="preserve">verb </w:t>
      </w:r>
      <w:r w:rsidR="00D57DFF">
        <w:rPr>
          <w:b/>
          <w:i/>
          <w:u w:val="single"/>
        </w:rPr>
        <w:t>circumvent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D507CA"/>
    <w:multiLevelType w:val="hybridMultilevel"/>
    <w:tmpl w:val="6D002E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DFF"/>
    <w:rsid w:val="001539C9"/>
    <w:rsid w:val="001F20BF"/>
    <w:rsid w:val="002C2733"/>
    <w:rsid w:val="00335A5C"/>
    <w:rsid w:val="00410E3E"/>
    <w:rsid w:val="00571CE8"/>
    <w:rsid w:val="005A5A20"/>
    <w:rsid w:val="006B45BA"/>
    <w:rsid w:val="00C32881"/>
    <w:rsid w:val="00CA4835"/>
    <w:rsid w:val="00D57DFF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BC8195"/>
  <w15:chartTrackingRefBased/>
  <w15:docId w15:val="{8374D9C6-9DC7-C84E-AB9D-5CF658190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1C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6</TotalTime>
  <Pages>1</Pages>
  <Words>139</Words>
  <Characters>797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2018-12-03T10:59:00Z</dcterms:created>
  <dcterms:modified xsi:type="dcterms:W3CDTF">2018-12-04T09:34:00Z</dcterms:modified>
</cp:coreProperties>
</file>