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0760825" w14:textId="77777777" w:rsidR="00F24EDE" w:rsidRPr="009E1B18" w:rsidRDefault="00F24EDE" w:rsidP="00F24EDE">
      <w:pPr>
        <w:rPr>
          <w:b/>
          <w:u w:val="single"/>
        </w:rPr>
      </w:pPr>
      <w:bookmarkStart w:id="0" w:name="OLE_LINK5"/>
      <w:bookmarkStart w:id="1" w:name="OLE_LINK6"/>
      <w:bookmarkStart w:id="2" w:name="OLE_LINK133"/>
      <w:bookmarkStart w:id="3" w:name="OLE_LINK146"/>
      <w:bookmarkStart w:id="4" w:name="OLE_LINK45"/>
      <w:bookmarkStart w:id="5" w:name="OLE_LINK46"/>
      <w:bookmarkStart w:id="6" w:name="OLE_LINK69"/>
      <w:bookmarkStart w:id="7" w:name="OLE_LINK82"/>
      <w:bookmarkStart w:id="8" w:name="OLE_LINK87"/>
      <w:bookmarkStart w:id="9" w:name="OLE_LINK77"/>
      <w:bookmarkStart w:id="10" w:name="OLE_LINK80"/>
      <w:bookmarkStart w:id="11" w:name="OLE_LINK100"/>
      <w:bookmarkStart w:id="12" w:name="OLE_LINK78"/>
      <w:bookmarkStart w:id="13" w:name="OLE_LINK111"/>
      <w:bookmarkStart w:id="14" w:name="OLE_LINK121"/>
      <w:bookmarkStart w:id="15" w:name="OLE_LINK138"/>
      <w:bookmarkStart w:id="16" w:name="OLE_LINK79"/>
      <w:bookmarkStart w:id="17" w:name="OLE_LINK105"/>
      <w:bookmarkStart w:id="18" w:name="OLE_LINK106"/>
      <w:bookmarkStart w:id="19" w:name="OLE_LINK107"/>
      <w:bookmarkStart w:id="20" w:name="OLE_LINK144"/>
      <w:bookmarkStart w:id="21" w:name="OLE_LINK9"/>
      <w:bookmarkStart w:id="22" w:name="OLE_LINK14"/>
      <w:bookmarkStart w:id="23" w:name="OLE_LINK31"/>
      <w:bookmarkStart w:id="24" w:name="OLE_LINK32"/>
      <w:bookmarkStart w:id="25" w:name="OLE_LINK38"/>
      <w:bookmarkStart w:id="26" w:name="OLE_LINK42"/>
      <w:bookmarkStart w:id="27" w:name="OLE_LINK18"/>
      <w:bookmarkStart w:id="28" w:name="OLE_LINK19"/>
      <w:bookmarkStart w:id="29" w:name="OLE_LINK20"/>
      <w:bookmarkStart w:id="30" w:name="OLE_LINK22"/>
      <w:bookmarkStart w:id="31" w:name="OLE_LINK24"/>
      <w:bookmarkStart w:id="32" w:name="OLE_LINK26"/>
      <w:bookmarkStart w:id="33" w:name="OLE_LINK27"/>
      <w:bookmarkStart w:id="34" w:name="OLE_LINK29"/>
      <w:bookmarkStart w:id="35" w:name="OLE_LINK34"/>
      <w:bookmarkStart w:id="36" w:name="OLE_LINK36"/>
      <w:bookmarkStart w:id="37" w:name="OLE_LINK40"/>
      <w:bookmarkStart w:id="38" w:name="OLE_LINK44"/>
      <w:bookmarkStart w:id="39" w:name="OLE_LINK112"/>
      <w:bookmarkStart w:id="40" w:name="OLE_LINK113"/>
      <w:bookmarkStart w:id="41" w:name="OLE_LINK120"/>
      <w:bookmarkStart w:id="42" w:name="OLE_LINK122"/>
      <w:bookmarkStart w:id="43" w:name="OLE_LINK123"/>
      <w:bookmarkStart w:id="44" w:name="OLE_LINK125"/>
      <w:bookmarkStart w:id="45" w:name="OLE_LINK126"/>
      <w:bookmarkStart w:id="46" w:name="OLE_LINK127"/>
      <w:bookmarkStart w:id="47" w:name="OLE_LINK132"/>
      <w:bookmarkStart w:id="48" w:name="OLE_LINK81"/>
      <w:bookmarkStart w:id="49" w:name="OLE_LINK99"/>
      <w:bookmarkStart w:id="50" w:name="OLE_LINK108"/>
      <w:bookmarkStart w:id="51" w:name="OLE_LINK137"/>
      <w:bookmarkStart w:id="52" w:name="OLE_LINK124"/>
      <w:bookmarkStart w:id="53" w:name="OLE_LINK1"/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bookmarkEnd w:id="0"/>
      <w:bookmarkEnd w:id="1"/>
      <w:bookmarkEnd w:id="2"/>
      <w:bookmarkEnd w:id="3"/>
    </w:p>
    <w:bookmarkEnd w:id="4"/>
    <w:bookmarkEnd w:id="5"/>
    <w:bookmarkEnd w:id="6"/>
    <w:bookmarkEnd w:id="7"/>
    <w:bookmarkEnd w:id="8"/>
    <w:bookmarkEnd w:id="9"/>
    <w:bookmarkEnd w:id="10"/>
    <w:bookmarkEnd w:id="11"/>
    <w:bookmarkEnd w:id="12"/>
    <w:bookmarkEnd w:id="13"/>
    <w:bookmarkEnd w:id="14"/>
    <w:bookmarkEnd w:id="15"/>
    <w:bookmarkEnd w:id="16"/>
    <w:bookmarkEnd w:id="17"/>
    <w:bookmarkEnd w:id="18"/>
    <w:bookmarkEnd w:id="19"/>
    <w:bookmarkEnd w:id="20"/>
    <w:bookmarkEnd w:id="21"/>
    <w:bookmarkEnd w:id="22"/>
    <w:bookmarkEnd w:id="23"/>
    <w:bookmarkEnd w:id="24"/>
    <w:bookmarkEnd w:id="25"/>
    <w:bookmarkEnd w:id="26"/>
    <w:bookmarkEnd w:id="27"/>
    <w:bookmarkEnd w:id="28"/>
    <w:bookmarkEnd w:id="29"/>
    <w:bookmarkEnd w:id="30"/>
    <w:bookmarkEnd w:id="31"/>
    <w:bookmarkEnd w:id="32"/>
    <w:bookmarkEnd w:id="33"/>
    <w:bookmarkEnd w:id="34"/>
    <w:bookmarkEnd w:id="35"/>
    <w:bookmarkEnd w:id="36"/>
    <w:bookmarkEnd w:id="37"/>
    <w:bookmarkEnd w:id="38"/>
    <w:bookmarkEnd w:id="39"/>
    <w:bookmarkEnd w:id="40"/>
    <w:bookmarkEnd w:id="41"/>
    <w:bookmarkEnd w:id="42"/>
    <w:bookmarkEnd w:id="43"/>
    <w:bookmarkEnd w:id="44"/>
    <w:bookmarkEnd w:id="45"/>
    <w:bookmarkEnd w:id="46"/>
    <w:bookmarkEnd w:id="47"/>
    <w:bookmarkEnd w:id="48"/>
    <w:bookmarkEnd w:id="49"/>
    <w:bookmarkEnd w:id="50"/>
    <w:bookmarkEnd w:id="51"/>
    <w:bookmarkEnd w:id="52"/>
    <w:bookmarkEnd w:id="53"/>
    <w:p w14:paraId="5B236196" w14:textId="5FA3DDA8" w:rsidR="00F24EDE" w:rsidRDefault="005A5A20" w:rsidP="00F24EDE">
      <w:r>
        <w:rPr>
          <w:b/>
        </w:rPr>
        <w:t>Focus on One Word Worksheet:</w:t>
      </w:r>
      <w:r w:rsidR="00F24EDE">
        <w:rPr>
          <w:b/>
        </w:rPr>
        <w:t xml:space="preserve"> </w:t>
      </w:r>
      <w:r w:rsidR="00771972">
        <w:rPr>
          <w:b/>
          <w:i/>
        </w:rPr>
        <w:t>Chasten</w:t>
      </w:r>
      <w:r w:rsidR="00F24EDE">
        <w:rPr>
          <w:b/>
        </w:rPr>
        <w:t xml:space="preserve"> (</w:t>
      </w:r>
      <w:r w:rsidR="00771972">
        <w:rPr>
          <w:b/>
        </w:rPr>
        <w:t>verb</w:t>
      </w:r>
      <w:r w:rsidR="00F24EDE">
        <w:rPr>
          <w:b/>
        </w:rPr>
        <w:t xml:space="preserve">). </w:t>
      </w:r>
      <w:r w:rsidR="00F24EDE">
        <w:t>This is a short worksheet to help you use context (which means “the parts of a discourse that surround a word or passage and can throw light on its meaning”) to learn a new word. This is a whole class activity, so you will be asked to read these sentences aloud. We will work together as a class to determine its meaning.</w:t>
      </w:r>
    </w:p>
    <w:p w14:paraId="2C7B6FCB" w14:textId="167C7898" w:rsidR="005179FE" w:rsidRDefault="005179FE" w:rsidP="00F24EDE"/>
    <w:p w14:paraId="402B1B63" w14:textId="6C2E3EDC" w:rsidR="005179FE" w:rsidRPr="0016097C" w:rsidRDefault="0016097C" w:rsidP="005179FE">
      <w:pPr>
        <w:pStyle w:val="ListParagraph"/>
        <w:numPr>
          <w:ilvl w:val="0"/>
          <w:numId w:val="1"/>
        </w:numPr>
        <w:rPr>
          <w:b/>
          <w:bCs/>
        </w:rPr>
      </w:pPr>
      <w:r>
        <w:t xml:space="preserve">After ***’s dog urinated on the floor, *** </w:t>
      </w:r>
      <w:r w:rsidRPr="0016097C">
        <w:rPr>
          <w:i/>
          <w:iCs/>
        </w:rPr>
        <w:t>chastened</w:t>
      </w:r>
      <w:r>
        <w:t xml:space="preserve"> it by locking it in its crate.</w:t>
      </w:r>
    </w:p>
    <w:p w14:paraId="452E7090" w14:textId="38E458B5" w:rsidR="0016097C" w:rsidRPr="0016097C" w:rsidRDefault="0016097C" w:rsidP="005179FE">
      <w:pPr>
        <w:pStyle w:val="ListParagraph"/>
        <w:numPr>
          <w:ilvl w:val="0"/>
          <w:numId w:val="1"/>
        </w:numPr>
        <w:rPr>
          <w:b/>
          <w:bCs/>
        </w:rPr>
      </w:pPr>
      <w:r>
        <w:t xml:space="preserve">Failing a class usually </w:t>
      </w:r>
      <w:r w:rsidRPr="0016097C">
        <w:rPr>
          <w:i/>
          <w:iCs/>
        </w:rPr>
        <w:t>chastens</w:t>
      </w:r>
      <w:r>
        <w:t xml:space="preserve"> most students.</w:t>
      </w:r>
    </w:p>
    <w:p w14:paraId="2B2BE5E8" w14:textId="17F2D5D5" w:rsidR="0016097C" w:rsidRPr="0016097C" w:rsidRDefault="0016097C" w:rsidP="005179FE">
      <w:pPr>
        <w:pStyle w:val="ListParagraph"/>
        <w:numPr>
          <w:ilvl w:val="0"/>
          <w:numId w:val="1"/>
        </w:numPr>
        <w:rPr>
          <w:b/>
          <w:bCs/>
        </w:rPr>
      </w:pPr>
      <w:r>
        <w:t xml:space="preserve">May parent </w:t>
      </w:r>
      <w:r w:rsidRPr="0016097C">
        <w:rPr>
          <w:i/>
          <w:iCs/>
        </w:rPr>
        <w:t>chasten</w:t>
      </w:r>
      <w:r>
        <w:t xml:space="preserve"> their children for failing classes in school.</w:t>
      </w:r>
    </w:p>
    <w:p w14:paraId="5A01F8F6" w14:textId="715C04DF" w:rsidR="0016097C" w:rsidRPr="0016097C" w:rsidRDefault="0016097C" w:rsidP="005179FE">
      <w:pPr>
        <w:pStyle w:val="ListParagraph"/>
        <w:numPr>
          <w:ilvl w:val="0"/>
          <w:numId w:val="1"/>
        </w:numPr>
        <w:rPr>
          <w:b/>
          <w:bCs/>
        </w:rPr>
      </w:pPr>
      <w:r>
        <w:t xml:space="preserve">The man’s wife </w:t>
      </w:r>
      <w:r w:rsidRPr="0016097C">
        <w:rPr>
          <w:i/>
          <w:iCs/>
        </w:rPr>
        <w:t>chastened</w:t>
      </w:r>
      <w:r>
        <w:t xml:space="preserve"> him for being unfaithful to her.</w:t>
      </w:r>
    </w:p>
    <w:p w14:paraId="7233D672" w14:textId="260145F6" w:rsidR="0016097C" w:rsidRPr="005179FE" w:rsidRDefault="0016097C" w:rsidP="005179FE">
      <w:pPr>
        <w:pStyle w:val="ListParagraph"/>
        <w:numPr>
          <w:ilvl w:val="0"/>
          <w:numId w:val="1"/>
        </w:numPr>
        <w:rPr>
          <w:b/>
          <w:bCs/>
        </w:rPr>
      </w:pPr>
      <w:r>
        <w:t xml:space="preserve">*** </w:t>
      </w:r>
      <w:bookmarkStart w:id="54" w:name="_GoBack"/>
      <w:r w:rsidRPr="0016097C">
        <w:rPr>
          <w:i/>
          <w:iCs/>
        </w:rPr>
        <w:t>chastened</w:t>
      </w:r>
      <w:r>
        <w:t xml:space="preserve"> </w:t>
      </w:r>
      <w:bookmarkEnd w:id="54"/>
      <w:r>
        <w:t>*** for eating the last slice of pizza by calling *** a “pig.”</w:t>
      </w:r>
    </w:p>
    <w:p w14:paraId="776391C7" w14:textId="77777777" w:rsidR="00F24EDE" w:rsidRDefault="00F24EDE" w:rsidP="00F24EDE"/>
    <w:p w14:paraId="41DC7AC6" w14:textId="106B1178" w:rsidR="00B577EA" w:rsidRPr="006B45BA" w:rsidRDefault="00F24EDE" w:rsidP="00F24EDE">
      <w:r w:rsidRPr="00523677">
        <w:rPr>
          <w:b/>
          <w:u w:val="single"/>
        </w:rPr>
        <w:t xml:space="preserve">The </w:t>
      </w:r>
      <w:r w:rsidR="00771972">
        <w:rPr>
          <w:b/>
          <w:u w:val="single"/>
        </w:rPr>
        <w:t>verb</w:t>
      </w:r>
      <w:r w:rsidRPr="00523677">
        <w:rPr>
          <w:b/>
          <w:u w:val="single"/>
        </w:rPr>
        <w:t xml:space="preserve"> </w:t>
      </w:r>
      <w:r w:rsidR="00771972">
        <w:rPr>
          <w:b/>
          <w:i/>
          <w:iCs/>
          <w:u w:val="single"/>
        </w:rPr>
        <w:t>chasten</w:t>
      </w:r>
      <w:r w:rsidRPr="00523677">
        <w:rPr>
          <w:b/>
          <w:i/>
          <w:u w:val="single"/>
        </w:rPr>
        <w:t xml:space="preserve"> </w:t>
      </w:r>
      <w:r w:rsidRPr="00523677">
        <w:rPr>
          <w:b/>
          <w:u w:val="single"/>
        </w:rPr>
        <w:t>means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</w:p>
    <w:sectPr w:rsidR="00B577EA" w:rsidRPr="006B45BA" w:rsidSect="006B45BA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S Gothic">
    <w:altName w:val="ＭＳ ゴシック"/>
    <w:panose1 w:val="020B0609070205080204"/>
    <w:charset w:val="80"/>
    <w:family w:val="auto"/>
    <w:pitch w:val="variable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MS Mincho">
    <w:altName w:val="ＭＳ 明朝"/>
    <w:panose1 w:val="02020609040205080304"/>
    <w:charset w:val="80"/>
    <w:family w:val="auto"/>
    <w:pitch w:val="variable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C49431B"/>
    <w:multiLevelType w:val="hybridMultilevel"/>
    <w:tmpl w:val="A33EE8C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8"/>
  <w:doNotDisplayPageBoundaries/>
  <w:proofState w:spelling="clean" w:grammar="clean"/>
  <w:attachedTemplate r:id="rId1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C2C95"/>
    <w:rsid w:val="001539C9"/>
    <w:rsid w:val="0016097C"/>
    <w:rsid w:val="001F20BF"/>
    <w:rsid w:val="002C2733"/>
    <w:rsid w:val="00335A5C"/>
    <w:rsid w:val="00410E3E"/>
    <w:rsid w:val="004C2C95"/>
    <w:rsid w:val="005179FE"/>
    <w:rsid w:val="005A5A20"/>
    <w:rsid w:val="006B45BA"/>
    <w:rsid w:val="00771972"/>
    <w:rsid w:val="00C32881"/>
    <w:rsid w:val="00CA4835"/>
    <w:rsid w:val="00E11225"/>
    <w:rsid w:val="00EC6ED9"/>
    <w:rsid w:val="00F24EDE"/>
    <w:rsid w:val="00FD6F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4D825B7A"/>
  <w15:chartTrackingRefBased/>
  <w15:docId w15:val="{3C3FF3DB-360E-A248-9A48-FD26BD8C48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F24EDE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179F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/Users/markfeltskog/Library/Group%20Containers/UBF8T346G9.Office/User%20Content.localized/Templates.localized/PM%20DN%20TM*dnow%20wstm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PM DN TM*dnow wstm.dotx</Template>
  <TotalTime>18</TotalTime>
  <Pages>1</Pages>
  <Words>120</Words>
  <Characters>685</Characters>
  <Application>Microsoft Office Word</Application>
  <DocSecurity>0</DocSecurity>
  <Lines>5</Lines>
  <Paragraphs>1</Paragraphs>
  <ScaleCrop>false</ScaleCrop>
  <Company>Mark's Text Terminal</Company>
  <LinksUpToDate>false</LinksUpToDate>
  <CharactersWithSpaces>804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4</cp:revision>
  <dcterms:created xsi:type="dcterms:W3CDTF">2019-07-02T16:32:00Z</dcterms:created>
  <dcterms:modified xsi:type="dcterms:W3CDTF">2019-07-21T12:28:00Z</dcterms:modified>
</cp:coreProperties>
</file>