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4C5BBA9F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2E53F6">
        <w:rPr>
          <w:b/>
          <w:i/>
        </w:rPr>
        <w:t>Thriller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DF867DA" w14:textId="77777777" w:rsidR="002E53F6" w:rsidRDefault="002E53F6" w:rsidP="002E53F6">
      <w:r w:rsidRPr="002A5FB8">
        <w:rPr>
          <w:b/>
        </w:rPr>
        <w:t>thriller</w:t>
      </w:r>
      <w:r>
        <w:t xml:space="preserve"> A suspenseful, sensational story or film: “Ken Follett writes best-selling spy thrillers.” In Great Britain, the word thriller is sometimes used for all mystery novels: “Martha Grimes, an American, writes British-style thrillers.”</w:t>
      </w:r>
    </w:p>
    <w:p w14:paraId="76135031" w14:textId="68C56DD7" w:rsidR="002E53F6" w:rsidRPr="002E53F6" w:rsidRDefault="002E53F6" w:rsidP="002E53F6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 thriller?</w:t>
      </w:r>
    </w:p>
    <w:p w14:paraId="7913B355" w14:textId="643FEDB2" w:rsidR="002E53F6" w:rsidRDefault="002E53F6" w:rsidP="002E53F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38EAEDE" w14:textId="77777777" w:rsidR="002E53F6" w:rsidRPr="002E53F6" w:rsidRDefault="002E53F6" w:rsidP="002E53F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89EA24F" w14:textId="646A5F77" w:rsidR="002E53F6" w:rsidRPr="002E53F6" w:rsidRDefault="002E53F6" w:rsidP="002E53F6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How </w:t>
      </w:r>
      <w:r>
        <w:rPr>
          <w:lang w:eastAsia="ja-JP"/>
        </w:rPr>
        <w:t xml:space="preserve">is the word </w:t>
      </w:r>
      <w:r>
        <w:rPr>
          <w:i/>
          <w:iCs/>
          <w:lang w:eastAsia="ja-JP"/>
        </w:rPr>
        <w:t xml:space="preserve">thriller </w:t>
      </w:r>
      <w:r>
        <w:rPr>
          <w:lang w:eastAsia="ja-JP"/>
        </w:rPr>
        <w:t>sometimes used in Great Britain?</w:t>
      </w:r>
    </w:p>
    <w:p w14:paraId="5FDD4ACB" w14:textId="45353EF9" w:rsidR="002E53F6" w:rsidRDefault="002E53F6" w:rsidP="002E53F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6BDBF95" w14:textId="586B8AE6" w:rsidR="002E53F6" w:rsidRDefault="002E53F6" w:rsidP="002E53F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0BC763E" w14:textId="4910F673" w:rsidR="002E53F6" w:rsidRDefault="002E53F6" w:rsidP="002E53F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ACB7005" w14:textId="59954C47" w:rsidR="002E53F6" w:rsidRDefault="002E53F6" w:rsidP="002E53F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F9C1F2D" w14:textId="3364E3F4" w:rsidR="002E53F6" w:rsidRDefault="002E53F6" w:rsidP="002E53F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089E2FA" w14:textId="04D57AC6" w:rsidR="002E53F6" w:rsidRDefault="002E53F6" w:rsidP="002E53F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CD3AB44" w14:textId="2F5DFF0F" w:rsidR="002E53F6" w:rsidRDefault="002E53F6" w:rsidP="002E53F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40EB47F" w14:textId="032F4202" w:rsidR="002E53F6" w:rsidRDefault="002E53F6" w:rsidP="002E53F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7040059" w14:textId="7F8E23F5" w:rsidR="002E53F6" w:rsidRDefault="002E53F6" w:rsidP="002E53F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F79E7B1" w14:textId="77777777" w:rsidR="002E53F6" w:rsidRDefault="002E53F6" w:rsidP="002E53F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2BA3795" w14:textId="77777777" w:rsidR="002E53F6" w:rsidRDefault="002E53F6" w:rsidP="002E53F6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Thriller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CF33781" w14:textId="77777777" w:rsidR="002E53F6" w:rsidRDefault="002E53F6" w:rsidP="002E53F6">
      <w:r w:rsidRPr="002A5FB8">
        <w:rPr>
          <w:b/>
        </w:rPr>
        <w:t>thriller</w:t>
      </w:r>
      <w:r>
        <w:t xml:space="preserve"> A suspenseful, sensational story or film: “Ken Follett writes best-selling spy thrillers.” In Great Britain, the word thriller is sometimes used for all mystery novels: “Martha Grimes, an American, writes British-style thrillers.”</w:t>
      </w:r>
    </w:p>
    <w:p w14:paraId="29A52AAE" w14:textId="77777777" w:rsidR="002E53F6" w:rsidRPr="002E53F6" w:rsidRDefault="002E53F6" w:rsidP="002E53F6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 thriller?</w:t>
      </w:r>
    </w:p>
    <w:p w14:paraId="40630E62" w14:textId="77777777" w:rsidR="002E53F6" w:rsidRDefault="002E53F6" w:rsidP="002E53F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32B8FC8" w14:textId="77777777" w:rsidR="002E53F6" w:rsidRPr="002E53F6" w:rsidRDefault="002E53F6" w:rsidP="002E53F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B0665BE" w14:textId="2088786A" w:rsidR="002E53F6" w:rsidRPr="002E53F6" w:rsidRDefault="002E53F6" w:rsidP="002E53F6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How </w:t>
      </w:r>
      <w:r>
        <w:rPr>
          <w:lang w:eastAsia="ja-JP"/>
        </w:rPr>
        <w:t xml:space="preserve">is the word </w:t>
      </w:r>
      <w:r>
        <w:rPr>
          <w:i/>
          <w:iCs/>
          <w:lang w:eastAsia="ja-JP"/>
        </w:rPr>
        <w:t xml:space="preserve">thriller </w:t>
      </w:r>
      <w:r>
        <w:rPr>
          <w:lang w:eastAsia="ja-JP"/>
        </w:rPr>
        <w:t>sometimes used in Great Britain?</w:t>
      </w:r>
    </w:p>
    <w:p w14:paraId="3360CC27" w14:textId="4618482F" w:rsidR="002E53F6" w:rsidRDefault="002E53F6" w:rsidP="002E53F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C961695" w14:textId="14ED0E00" w:rsidR="002E53F6" w:rsidRDefault="002E53F6" w:rsidP="002E53F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53ECE7E" w14:textId="3584B654" w:rsidR="002E53F6" w:rsidRDefault="002E53F6" w:rsidP="002E53F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F538656" w14:textId="02557893" w:rsidR="002E53F6" w:rsidRDefault="002E53F6" w:rsidP="002E53F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3FF3F06" w14:textId="122195B0" w:rsidR="002E53F6" w:rsidRDefault="002E53F6" w:rsidP="002E53F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D783683" w14:textId="77D0148E" w:rsidR="002E53F6" w:rsidRDefault="002E53F6" w:rsidP="002E53F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4B18B0B" w14:textId="2A2FD76D" w:rsidR="002E53F6" w:rsidRDefault="002E53F6" w:rsidP="002E53F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682D71" w14:textId="1FA40E69" w:rsidR="002E53F6" w:rsidRDefault="002E53F6" w:rsidP="002E53F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3C99B1F" w14:textId="1850F152" w:rsidR="002E53F6" w:rsidRDefault="002E53F6" w:rsidP="002E53F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4469068" w14:textId="77777777" w:rsidR="002E53F6" w:rsidRPr="002E53F6" w:rsidRDefault="002E53F6" w:rsidP="002E53F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590CE9E" w14:textId="77777777" w:rsidR="00B577EA" w:rsidRPr="00C869E6" w:rsidRDefault="002E53F6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0F3649F"/>
    <w:multiLevelType w:val="hybridMultilevel"/>
    <w:tmpl w:val="48E4D07E"/>
    <w:lvl w:ilvl="0" w:tplc="A6407D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0B18EC"/>
    <w:multiLevelType w:val="hybridMultilevel"/>
    <w:tmpl w:val="48E4D07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7582739">
    <w:abstractNumId w:val="0"/>
  </w:num>
  <w:num w:numId="2" w16cid:durableId="2075816733">
    <w:abstractNumId w:val="3"/>
  </w:num>
  <w:num w:numId="3" w16cid:durableId="1713462828">
    <w:abstractNumId w:val="2"/>
  </w:num>
  <w:num w:numId="4" w16cid:durableId="1140415145">
    <w:abstractNumId w:val="1"/>
  </w:num>
  <w:num w:numId="5" w16cid:durableId="2001885330">
    <w:abstractNumId w:val="4"/>
  </w:num>
  <w:num w:numId="6" w16cid:durableId="111313105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2E53F6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9</TotalTime>
  <Pages>1</Pages>
  <Words>219</Words>
  <Characters>1249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2022-05-29T16:33:00Z</dcterms:modified>
</cp:coreProperties>
</file>